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Web3"/>
        <w:tblW w:w="11790" w:type="dxa"/>
        <w:tblLayout w:type="fixed"/>
        <w:tblLook w:val="0000" w:firstRow="0" w:lastRow="0" w:firstColumn="0" w:lastColumn="0" w:noHBand="0" w:noVBand="0"/>
      </w:tblPr>
      <w:tblGrid>
        <w:gridCol w:w="5701"/>
        <w:gridCol w:w="306"/>
        <w:gridCol w:w="5783"/>
      </w:tblGrid>
      <w:tr w:rsidR="006C735D" w:rsidRPr="00994EBD" w14:paraId="47EAF05C" w14:textId="77777777" w:rsidTr="007F32D7">
        <w:trPr>
          <w:trHeight w:hRule="exact" w:val="4800"/>
        </w:trPr>
        <w:tc>
          <w:tcPr>
            <w:tcW w:w="5641" w:type="dxa"/>
          </w:tcPr>
          <w:p w14:paraId="759FD0E7" w14:textId="77777777" w:rsidR="00BE2778" w:rsidRPr="00CF67AF" w:rsidRDefault="00BE2778" w:rsidP="00BE2778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bookmarkStart w:id="0" w:name="_GoBack"/>
            <w:bookmarkEnd w:id="0"/>
            <w:r w:rsidRPr="00CF67AF">
              <w:rPr>
                <w:rFonts w:cs="Arial"/>
                <w:sz w:val="28"/>
                <w:szCs w:val="28"/>
              </w:rPr>
              <w:t>A oes gennych chi boen / broblem gyda Chymal / Asgwrn / Cyhyr / meinwe cysylltiol?</w:t>
            </w:r>
          </w:p>
          <w:p w14:paraId="0F1E3085" w14:textId="77777777" w:rsidR="00BE2778" w:rsidRPr="00CF67AF" w:rsidRDefault="00BE2778" w:rsidP="00BE2778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CF67AF">
              <w:rPr>
                <w:rFonts w:cs="Arial"/>
                <w:sz w:val="28"/>
                <w:szCs w:val="28"/>
              </w:rPr>
              <w:t>A ydych angen gwybodaeth / eich cyfeirio?</w:t>
            </w:r>
          </w:p>
          <w:p w14:paraId="143828E0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4984C296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Ewch ar:-</w:t>
            </w:r>
          </w:p>
          <w:p w14:paraId="0529CA97" w14:textId="77777777" w:rsidR="00BE2778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Wefan Bwrdd Iechyd Betsi Cadwaladr:-</w:t>
            </w:r>
          </w:p>
          <w:p w14:paraId="2F4DAB05" w14:textId="4EE6A873" w:rsidR="00BE2778" w:rsidRPr="00970B6A" w:rsidRDefault="00B10B10" w:rsidP="00BE2778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hyperlink r:id="rId7" w:history="1">
              <w:r w:rsidR="00BE2778" w:rsidRPr="00970B6A">
                <w:rPr>
                  <w:rStyle w:val="Hyperlink"/>
                  <w:b/>
                  <w:bCs/>
                  <w:color w:val="auto"/>
                  <w:sz w:val="32"/>
                  <w:szCs w:val="32"/>
                  <w:u w:val="none"/>
                </w:rPr>
                <w:t>https://bipbc.gig.cymru/</w:t>
              </w:r>
            </w:hyperlink>
          </w:p>
          <w:p w14:paraId="01D914EE" w14:textId="77777777" w:rsidR="00970B6A" w:rsidRPr="00970B6A" w:rsidRDefault="00970B6A" w:rsidP="00BE2778">
            <w:pPr>
              <w:spacing w:after="0"/>
              <w:jc w:val="center"/>
              <w:rPr>
                <w:color w:val="7030A0"/>
                <w:sz w:val="16"/>
                <w:szCs w:val="16"/>
              </w:rPr>
            </w:pPr>
          </w:p>
          <w:p w14:paraId="51A6A014" w14:textId="77777777" w:rsidR="00BE2778" w:rsidRDefault="00BE2778" w:rsidP="00BE2778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Chwiliwch  </w:t>
            </w:r>
            <w:r>
              <w:rPr>
                <w:b/>
                <w:bCs/>
                <w:sz w:val="28"/>
                <w:szCs w:val="28"/>
              </w:rPr>
              <w:t>MSD</w:t>
            </w:r>
            <w:r>
              <w:rPr>
                <w:sz w:val="28"/>
                <w:szCs w:val="28"/>
              </w:rPr>
              <w:t xml:space="preserve">  - dewiswch ac agorwch </w:t>
            </w:r>
            <w:r w:rsidRPr="00970B6A">
              <w:rPr>
                <w:bCs/>
                <w:sz w:val="28"/>
                <w:szCs w:val="28"/>
              </w:rPr>
              <w:t xml:space="preserve">Dudalen </w:t>
            </w:r>
            <w:r w:rsidRPr="00970B6A">
              <w:rPr>
                <w:b/>
                <w:sz w:val="28"/>
                <w:szCs w:val="28"/>
              </w:rPr>
              <w:t>ARMA</w:t>
            </w:r>
            <w:r w:rsidRPr="00970B6A">
              <w:rPr>
                <w:bCs/>
                <w:sz w:val="28"/>
                <w:szCs w:val="28"/>
              </w:rPr>
              <w:t xml:space="preserve"> Pag</w:t>
            </w:r>
            <w:r>
              <w:rPr>
                <w:b/>
                <w:sz w:val="28"/>
                <w:szCs w:val="28"/>
              </w:rPr>
              <w:t xml:space="preserve">e </w:t>
            </w:r>
            <w:r>
              <w:rPr>
                <w:sz w:val="28"/>
                <w:szCs w:val="28"/>
              </w:rPr>
              <w:t>o’r Canlyniadau Chwilio</w:t>
            </w:r>
          </w:p>
          <w:p w14:paraId="404DF430" w14:textId="77777777" w:rsidR="006C735D" w:rsidRPr="0066633D" w:rsidRDefault="006C735D" w:rsidP="007F32D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6" w:type="dxa"/>
          </w:tcPr>
          <w:p w14:paraId="099DBB1E" w14:textId="77777777" w:rsidR="006C735D" w:rsidRPr="0066633D" w:rsidRDefault="006C735D" w:rsidP="007F32D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23" w:type="dxa"/>
          </w:tcPr>
          <w:p w14:paraId="15D9E451" w14:textId="77777777" w:rsidR="00BE2778" w:rsidRPr="00CF67AF" w:rsidRDefault="00BE2778" w:rsidP="00BE2778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CF67AF">
              <w:rPr>
                <w:rFonts w:cs="Arial"/>
                <w:sz w:val="28"/>
                <w:szCs w:val="28"/>
              </w:rPr>
              <w:t>A oes gennych chi boen / broblem gyda Chymal / Asgwrn / Cyhyr / meinwe cysylltiol?</w:t>
            </w:r>
          </w:p>
          <w:p w14:paraId="6318BFF4" w14:textId="77777777" w:rsidR="00BE2778" w:rsidRPr="00CF67AF" w:rsidRDefault="00BE2778" w:rsidP="00BE2778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CF67AF">
              <w:rPr>
                <w:rFonts w:cs="Arial"/>
                <w:sz w:val="28"/>
                <w:szCs w:val="28"/>
              </w:rPr>
              <w:t>A ydych angen gwybodaeth / eich cyfeirio?</w:t>
            </w:r>
          </w:p>
          <w:p w14:paraId="4788ED40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6B028285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Ewch ar:-</w:t>
            </w:r>
          </w:p>
          <w:p w14:paraId="5A561317" w14:textId="77777777" w:rsidR="00BE2778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Wefan Bwrdd Iechyd Betsi Cadwaladr:-</w:t>
            </w:r>
          </w:p>
          <w:p w14:paraId="33272D0D" w14:textId="64139CE2" w:rsidR="00BE2778" w:rsidRPr="00970B6A" w:rsidRDefault="00B10B10" w:rsidP="00BE2778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hyperlink r:id="rId8" w:history="1">
              <w:r w:rsidR="00BE2778" w:rsidRPr="00970B6A">
                <w:rPr>
                  <w:rStyle w:val="Hyperlink"/>
                  <w:b/>
                  <w:bCs/>
                  <w:color w:val="auto"/>
                  <w:sz w:val="32"/>
                  <w:szCs w:val="32"/>
                  <w:u w:val="none"/>
                </w:rPr>
                <w:t>https://bipbc.gig.cymru/</w:t>
              </w:r>
            </w:hyperlink>
          </w:p>
          <w:p w14:paraId="5F767C84" w14:textId="77777777" w:rsidR="00970B6A" w:rsidRPr="00970B6A" w:rsidRDefault="00970B6A" w:rsidP="00BE2778">
            <w:pPr>
              <w:spacing w:after="0"/>
              <w:jc w:val="center"/>
              <w:rPr>
                <w:color w:val="7030A0"/>
                <w:sz w:val="16"/>
                <w:szCs w:val="16"/>
              </w:rPr>
            </w:pPr>
          </w:p>
          <w:p w14:paraId="00F82172" w14:textId="77777777" w:rsidR="00BE2778" w:rsidRDefault="00BE2778" w:rsidP="00BE2778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Chwiliwch  </w:t>
            </w:r>
            <w:r>
              <w:rPr>
                <w:b/>
                <w:bCs/>
                <w:sz w:val="28"/>
                <w:szCs w:val="28"/>
              </w:rPr>
              <w:t>MSD</w:t>
            </w:r>
            <w:r>
              <w:rPr>
                <w:sz w:val="28"/>
                <w:szCs w:val="28"/>
              </w:rPr>
              <w:t xml:space="preserve">  - dewiswch ac agorwch </w:t>
            </w:r>
            <w:r w:rsidRPr="00E85E66">
              <w:rPr>
                <w:bCs/>
                <w:sz w:val="28"/>
                <w:szCs w:val="28"/>
              </w:rPr>
              <w:t>Dudalen</w:t>
            </w:r>
            <w:r>
              <w:rPr>
                <w:b/>
                <w:sz w:val="28"/>
                <w:szCs w:val="28"/>
              </w:rPr>
              <w:t xml:space="preserve"> ARMA Page </w:t>
            </w:r>
            <w:r>
              <w:rPr>
                <w:sz w:val="28"/>
                <w:szCs w:val="28"/>
              </w:rPr>
              <w:t>o’r Canlyniadau Chwilio</w:t>
            </w:r>
          </w:p>
          <w:p w14:paraId="5CBD2CD0" w14:textId="77777777" w:rsidR="00B54DF1" w:rsidRPr="00B54DF1" w:rsidRDefault="00B54DF1" w:rsidP="007F32D7">
            <w:pPr>
              <w:autoSpaceDE w:val="0"/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7088B73F" w14:textId="77777777" w:rsidR="006C735D" w:rsidRPr="00994EBD" w:rsidRDefault="006C735D" w:rsidP="00B54DF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C735D" w:rsidRPr="00994EBD" w14:paraId="5219C95F" w14:textId="77777777" w:rsidTr="007F32D7">
        <w:trPr>
          <w:trHeight w:hRule="exact" w:val="4800"/>
        </w:trPr>
        <w:tc>
          <w:tcPr>
            <w:tcW w:w="5641" w:type="dxa"/>
          </w:tcPr>
          <w:p w14:paraId="79CAC39B" w14:textId="77777777" w:rsidR="00BE2778" w:rsidRPr="00970B6A" w:rsidRDefault="00BE2778" w:rsidP="00BE2778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A oes gennych chi boen / broblem gyda Chymal / Asgwrn / Cyhyr / meinwe cysylltiol?</w:t>
            </w:r>
          </w:p>
          <w:p w14:paraId="72BF15EE" w14:textId="77777777" w:rsidR="00BE2778" w:rsidRPr="00970B6A" w:rsidRDefault="00BE2778" w:rsidP="00BE2778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A ydych angen gwybodaeth / eich cyfeirio?</w:t>
            </w:r>
          </w:p>
          <w:p w14:paraId="27B938C8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</w:p>
          <w:p w14:paraId="07C42B19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Ewch ar:-</w:t>
            </w:r>
          </w:p>
          <w:p w14:paraId="0BB61AC7" w14:textId="77777777" w:rsidR="00BE2778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Wefan Bwrdd Iechyd Betsi Cadwaladr:-</w:t>
            </w:r>
          </w:p>
          <w:p w14:paraId="642DFCB6" w14:textId="25680ACF" w:rsidR="00BE2778" w:rsidRDefault="00B10B10" w:rsidP="00BE2778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hyperlink r:id="rId9" w:history="1">
              <w:r w:rsidR="00BE2778" w:rsidRPr="00970B6A">
                <w:rPr>
                  <w:rStyle w:val="Hyperlink"/>
                  <w:b/>
                  <w:bCs/>
                  <w:color w:val="auto"/>
                  <w:sz w:val="32"/>
                  <w:szCs w:val="32"/>
                  <w:u w:val="none"/>
                </w:rPr>
                <w:t>https://bipbc.gig.cymru/</w:t>
              </w:r>
            </w:hyperlink>
          </w:p>
          <w:p w14:paraId="2373676A" w14:textId="77777777" w:rsidR="00970B6A" w:rsidRPr="00970B6A" w:rsidRDefault="00970B6A" w:rsidP="00BE2778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</w:p>
          <w:p w14:paraId="5344C9B4" w14:textId="77777777" w:rsidR="00BE2778" w:rsidRDefault="00BE2778" w:rsidP="00BE2778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Chwiliwch  </w:t>
            </w:r>
            <w:r>
              <w:rPr>
                <w:b/>
                <w:bCs/>
                <w:sz w:val="28"/>
                <w:szCs w:val="28"/>
              </w:rPr>
              <w:t>MSD</w:t>
            </w:r>
            <w:r>
              <w:rPr>
                <w:sz w:val="28"/>
                <w:szCs w:val="28"/>
              </w:rPr>
              <w:t xml:space="preserve">  - dewiswch ac agorwch </w:t>
            </w:r>
            <w:r w:rsidRPr="00970B6A">
              <w:rPr>
                <w:bCs/>
                <w:sz w:val="28"/>
                <w:szCs w:val="28"/>
              </w:rPr>
              <w:t xml:space="preserve">Dudalen </w:t>
            </w:r>
            <w:r w:rsidRPr="00970B6A">
              <w:rPr>
                <w:b/>
                <w:sz w:val="28"/>
                <w:szCs w:val="28"/>
              </w:rPr>
              <w:t>ARMA</w:t>
            </w:r>
            <w:r w:rsidRPr="00970B6A">
              <w:rPr>
                <w:bCs/>
                <w:sz w:val="28"/>
                <w:szCs w:val="28"/>
              </w:rPr>
              <w:t xml:space="preserve"> 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o’r Canlyniadau Chwilio</w:t>
            </w:r>
          </w:p>
          <w:p w14:paraId="21753083" w14:textId="77777777" w:rsidR="006C735D" w:rsidRPr="00994EBD" w:rsidRDefault="006C735D" w:rsidP="007F32D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6" w:type="dxa"/>
          </w:tcPr>
          <w:p w14:paraId="27D2E2F7" w14:textId="77777777" w:rsidR="006C735D" w:rsidRPr="00994EBD" w:rsidRDefault="006C735D" w:rsidP="007F32D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23" w:type="dxa"/>
          </w:tcPr>
          <w:p w14:paraId="42FBDC81" w14:textId="77777777" w:rsidR="00BE2778" w:rsidRPr="00970B6A" w:rsidRDefault="00BE2778" w:rsidP="00BE2778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A oes gennych chi boen / broblem gyda Chymal / Asgwrn / Cyhyr / meinwe cysylltiol?</w:t>
            </w:r>
          </w:p>
          <w:p w14:paraId="53471D53" w14:textId="77777777" w:rsidR="00BE2778" w:rsidRPr="00970B6A" w:rsidRDefault="00BE2778" w:rsidP="00BE2778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A ydych angen gwybodaeth / eich cyfeirio?</w:t>
            </w:r>
          </w:p>
          <w:p w14:paraId="6A3CD889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</w:p>
          <w:p w14:paraId="3B4BE260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Ewch ar:-</w:t>
            </w:r>
          </w:p>
          <w:p w14:paraId="69385836" w14:textId="77777777" w:rsidR="00BE2778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Wefan Bwrdd Iechyd Betsi Cadwaladr:-</w:t>
            </w:r>
          </w:p>
          <w:p w14:paraId="319CF991" w14:textId="3494978D" w:rsidR="00BE2778" w:rsidRDefault="00B10B10" w:rsidP="00BE2778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hyperlink r:id="rId10" w:history="1">
              <w:r w:rsidR="00BE2778" w:rsidRPr="00970B6A">
                <w:rPr>
                  <w:rStyle w:val="Hyperlink"/>
                  <w:b/>
                  <w:bCs/>
                  <w:color w:val="auto"/>
                  <w:sz w:val="32"/>
                  <w:szCs w:val="32"/>
                  <w:u w:val="none"/>
                </w:rPr>
                <w:t>https://bipbc.gig.cymru/</w:t>
              </w:r>
            </w:hyperlink>
          </w:p>
          <w:p w14:paraId="4386C248" w14:textId="77777777" w:rsidR="00970B6A" w:rsidRPr="00970B6A" w:rsidRDefault="00970B6A" w:rsidP="00BE2778">
            <w:pPr>
              <w:spacing w:after="0"/>
              <w:jc w:val="center"/>
              <w:rPr>
                <w:b/>
                <w:bCs/>
                <w:sz w:val="32"/>
                <w:szCs w:val="32"/>
              </w:rPr>
            </w:pPr>
          </w:p>
          <w:p w14:paraId="6E1F035E" w14:textId="77777777" w:rsidR="00BE2778" w:rsidRDefault="00BE2778" w:rsidP="00BE2778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Chwiliwch  </w:t>
            </w:r>
            <w:r>
              <w:rPr>
                <w:b/>
                <w:bCs/>
                <w:sz w:val="28"/>
                <w:szCs w:val="28"/>
              </w:rPr>
              <w:t>MSD</w:t>
            </w:r>
            <w:r>
              <w:rPr>
                <w:sz w:val="28"/>
                <w:szCs w:val="28"/>
              </w:rPr>
              <w:t xml:space="preserve">  - dewiswch ac agorwch </w:t>
            </w:r>
            <w:r w:rsidRPr="00970B6A">
              <w:rPr>
                <w:bCs/>
                <w:sz w:val="28"/>
                <w:szCs w:val="28"/>
              </w:rPr>
              <w:t>Dudalen</w:t>
            </w:r>
            <w:r>
              <w:rPr>
                <w:b/>
                <w:sz w:val="28"/>
                <w:szCs w:val="28"/>
              </w:rPr>
              <w:t xml:space="preserve"> ARMA </w:t>
            </w:r>
            <w:r w:rsidRPr="00970B6A">
              <w:rPr>
                <w:bCs/>
                <w:sz w:val="28"/>
                <w:szCs w:val="28"/>
              </w:rPr>
              <w:t>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o’r Canlyniadau Chwilio</w:t>
            </w:r>
          </w:p>
          <w:p w14:paraId="0217475F" w14:textId="77777777" w:rsidR="006C735D" w:rsidRPr="00994EBD" w:rsidRDefault="006C735D" w:rsidP="00B54DF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C735D" w:rsidRPr="00994EBD" w14:paraId="624A2096" w14:textId="77777777" w:rsidTr="007F32D7">
        <w:trPr>
          <w:trHeight w:hRule="exact" w:val="4800"/>
        </w:trPr>
        <w:tc>
          <w:tcPr>
            <w:tcW w:w="5641" w:type="dxa"/>
          </w:tcPr>
          <w:p w14:paraId="345955DB" w14:textId="77777777" w:rsidR="00BE2778" w:rsidRPr="00970B6A" w:rsidRDefault="00BE2778" w:rsidP="00BE2778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A oes gennych chi boen / broblem gyda Chymal / Asgwrn / Cyhyr / meinwe cysylltiol?</w:t>
            </w:r>
          </w:p>
          <w:p w14:paraId="623F8833" w14:textId="77777777" w:rsidR="00BE2778" w:rsidRPr="00970B6A" w:rsidRDefault="00BE2778" w:rsidP="00BE2778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A ydych angen gwybodaeth / eich cyfeirio?</w:t>
            </w:r>
          </w:p>
          <w:p w14:paraId="3A58FDF8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</w:p>
          <w:p w14:paraId="0313ED16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Ewch ar:-</w:t>
            </w:r>
          </w:p>
          <w:p w14:paraId="2E7B1E3D" w14:textId="3467C21F" w:rsidR="00BE2778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Wefan Bwrdd Iechyd Betsi Cadwaladr:-</w:t>
            </w:r>
          </w:p>
          <w:p w14:paraId="0B8EF309" w14:textId="77777777" w:rsidR="00970B6A" w:rsidRPr="00970B6A" w:rsidRDefault="00970B6A" w:rsidP="00BE2778">
            <w:pPr>
              <w:autoSpaceDE w:val="0"/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  <w:p w14:paraId="4443DB4F" w14:textId="0A48549F" w:rsidR="00BE2778" w:rsidRPr="00970B6A" w:rsidRDefault="00B10B10" w:rsidP="00BE2778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hyperlink r:id="rId11" w:history="1">
              <w:r w:rsidR="00BE2778" w:rsidRPr="00970B6A">
                <w:rPr>
                  <w:rStyle w:val="Hyperlink"/>
                  <w:b/>
                  <w:bCs/>
                  <w:color w:val="auto"/>
                  <w:sz w:val="32"/>
                  <w:szCs w:val="32"/>
                  <w:u w:val="none"/>
                </w:rPr>
                <w:t>https://bipbc.gig.cymru/</w:t>
              </w:r>
            </w:hyperlink>
          </w:p>
          <w:p w14:paraId="13E3210B" w14:textId="77777777" w:rsidR="00970B6A" w:rsidRPr="00970B6A" w:rsidRDefault="00970B6A" w:rsidP="00BE277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7A414BAC" w14:textId="77777777" w:rsidR="00BE2778" w:rsidRDefault="00BE2778" w:rsidP="00BE2778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Chwiliwch  </w:t>
            </w:r>
            <w:r>
              <w:rPr>
                <w:b/>
                <w:bCs/>
                <w:sz w:val="28"/>
                <w:szCs w:val="28"/>
              </w:rPr>
              <w:t>MSD</w:t>
            </w:r>
            <w:r>
              <w:rPr>
                <w:sz w:val="28"/>
                <w:szCs w:val="28"/>
              </w:rPr>
              <w:t xml:space="preserve">  - dewiswch ac agorwch </w:t>
            </w:r>
            <w:r w:rsidRPr="00970B6A">
              <w:rPr>
                <w:bCs/>
                <w:sz w:val="28"/>
                <w:szCs w:val="28"/>
              </w:rPr>
              <w:t xml:space="preserve">Dudalen </w:t>
            </w:r>
            <w:r w:rsidRPr="00970B6A">
              <w:rPr>
                <w:b/>
                <w:sz w:val="28"/>
                <w:szCs w:val="28"/>
              </w:rPr>
              <w:t>ARMA</w:t>
            </w:r>
            <w:r w:rsidRPr="00970B6A">
              <w:rPr>
                <w:bCs/>
                <w:sz w:val="28"/>
                <w:szCs w:val="28"/>
              </w:rPr>
              <w:t xml:space="preserve"> 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o’r Canlyniadau Chwilio</w:t>
            </w:r>
          </w:p>
          <w:p w14:paraId="40C2ECFC" w14:textId="77777777" w:rsidR="006C735D" w:rsidRPr="00994EBD" w:rsidRDefault="006C735D" w:rsidP="007F32D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6" w:type="dxa"/>
          </w:tcPr>
          <w:p w14:paraId="110A5604" w14:textId="77777777" w:rsidR="006C735D" w:rsidRPr="00994EBD" w:rsidRDefault="006C735D" w:rsidP="007F32D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23" w:type="dxa"/>
          </w:tcPr>
          <w:p w14:paraId="662A1B47" w14:textId="77777777" w:rsidR="00BE2778" w:rsidRPr="00CF67AF" w:rsidRDefault="00BE2778" w:rsidP="00BE2778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CF67AF">
              <w:rPr>
                <w:rFonts w:cs="Arial"/>
                <w:sz w:val="28"/>
                <w:szCs w:val="28"/>
              </w:rPr>
              <w:t>A oes gennych chi boen / broblem gyda Chymal / Asgwrn / Cyhyr / meinwe cysylltiol?</w:t>
            </w:r>
          </w:p>
          <w:p w14:paraId="78655698" w14:textId="77777777" w:rsidR="00BE2778" w:rsidRPr="00CF67AF" w:rsidRDefault="00BE2778" w:rsidP="00BE2778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CF67AF">
              <w:rPr>
                <w:rFonts w:cs="Arial"/>
                <w:sz w:val="28"/>
                <w:szCs w:val="28"/>
              </w:rPr>
              <w:t>A ydych angen gwybodaeth / eich cyfeirio?</w:t>
            </w:r>
          </w:p>
          <w:p w14:paraId="62B80352" w14:textId="77777777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2CB677D4" w14:textId="77777777" w:rsidR="00E85E66" w:rsidRDefault="00E85E66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</w:p>
          <w:p w14:paraId="4864559A" w14:textId="6007F7B3" w:rsidR="00BE2778" w:rsidRPr="00970B6A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Ewch ar:-</w:t>
            </w:r>
          </w:p>
          <w:p w14:paraId="4C34D59A" w14:textId="77777777" w:rsidR="00BE2778" w:rsidRDefault="00BE2778" w:rsidP="00BE2778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Wefan Bwrdd Iechyd Betsi Cadwaladr:-</w:t>
            </w:r>
          </w:p>
          <w:p w14:paraId="21F35AED" w14:textId="0B14D055" w:rsidR="00BE2778" w:rsidRPr="00970B6A" w:rsidRDefault="00B10B10" w:rsidP="00BE2778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hyperlink r:id="rId12" w:history="1">
              <w:r w:rsidR="00BE2778" w:rsidRPr="00970B6A">
                <w:rPr>
                  <w:rStyle w:val="Hyperlink"/>
                  <w:b/>
                  <w:bCs/>
                  <w:color w:val="auto"/>
                  <w:sz w:val="32"/>
                  <w:szCs w:val="32"/>
                  <w:u w:val="none"/>
                </w:rPr>
                <w:t>https://bipbc.gig.cymru/</w:t>
              </w:r>
            </w:hyperlink>
          </w:p>
          <w:p w14:paraId="388914BC" w14:textId="77777777" w:rsidR="00970B6A" w:rsidRPr="00970B6A" w:rsidRDefault="00970B6A" w:rsidP="00BE2778">
            <w:pPr>
              <w:spacing w:after="0"/>
              <w:jc w:val="center"/>
              <w:rPr>
                <w:color w:val="7030A0"/>
                <w:sz w:val="16"/>
                <w:szCs w:val="16"/>
              </w:rPr>
            </w:pPr>
          </w:p>
          <w:p w14:paraId="0FF3F1BE" w14:textId="77777777" w:rsidR="00BE2778" w:rsidRDefault="00BE2778" w:rsidP="00BE2778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Chwiliwch  </w:t>
            </w:r>
            <w:r>
              <w:rPr>
                <w:b/>
                <w:bCs/>
                <w:sz w:val="28"/>
                <w:szCs w:val="28"/>
              </w:rPr>
              <w:t>MSD</w:t>
            </w:r>
            <w:r>
              <w:rPr>
                <w:sz w:val="28"/>
                <w:szCs w:val="28"/>
              </w:rPr>
              <w:t xml:space="preserve">  - dewiswch ac agorwch </w:t>
            </w:r>
            <w:r w:rsidRPr="00970B6A">
              <w:rPr>
                <w:bCs/>
                <w:sz w:val="28"/>
                <w:szCs w:val="28"/>
              </w:rPr>
              <w:t xml:space="preserve">Dudalen </w:t>
            </w:r>
            <w:r w:rsidRPr="00970B6A">
              <w:rPr>
                <w:b/>
                <w:sz w:val="28"/>
                <w:szCs w:val="28"/>
              </w:rPr>
              <w:t>ARMA</w:t>
            </w:r>
            <w:r w:rsidRPr="00970B6A">
              <w:rPr>
                <w:bCs/>
                <w:sz w:val="28"/>
                <w:szCs w:val="28"/>
              </w:rPr>
              <w:t xml:space="preserve"> 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o’r Canlyniadau Chwilio</w:t>
            </w:r>
          </w:p>
          <w:p w14:paraId="545F2CE5" w14:textId="77777777" w:rsidR="006C735D" w:rsidRPr="00994EBD" w:rsidRDefault="006C735D" w:rsidP="00B54DF1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31623" w:rsidRPr="00994EBD" w14:paraId="12A4E829" w14:textId="77777777" w:rsidTr="00360141">
        <w:trPr>
          <w:trHeight w:hRule="exact" w:val="4800"/>
        </w:trPr>
        <w:tc>
          <w:tcPr>
            <w:tcW w:w="5641" w:type="dxa"/>
          </w:tcPr>
          <w:p w14:paraId="4DDD0808" w14:textId="4063E3DC" w:rsidR="001772FF" w:rsidRPr="00F67ED8" w:rsidRDefault="001772FF" w:rsidP="001772FF">
            <w:pPr>
              <w:autoSpaceDE w:val="0"/>
              <w:spacing w:after="0" w:line="240" w:lineRule="auto"/>
              <w:jc w:val="center"/>
              <w:rPr>
                <w:sz w:val="32"/>
                <w:szCs w:val="32"/>
                <w:lang w:val="de-DE"/>
              </w:rPr>
            </w:pPr>
          </w:p>
          <w:p w14:paraId="0D47C034" w14:textId="77777777" w:rsidR="00360141" w:rsidRPr="00765A4E" w:rsidRDefault="00360141" w:rsidP="00360141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765A4E">
              <w:rPr>
                <w:rFonts w:cs="Arial"/>
                <w:sz w:val="28"/>
                <w:szCs w:val="28"/>
              </w:rPr>
              <w:t>Do you  have  a Joint / Bone/ Muscle/ Connective tissue   problem / pain ?</w:t>
            </w:r>
          </w:p>
          <w:p w14:paraId="14A54FE7" w14:textId="77777777" w:rsidR="00360141" w:rsidRPr="00765A4E" w:rsidRDefault="00360141" w:rsidP="00360141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765A4E">
              <w:rPr>
                <w:rFonts w:cs="Arial"/>
                <w:sz w:val="28"/>
                <w:szCs w:val="28"/>
              </w:rPr>
              <w:t>Need Information / signposting?</w:t>
            </w:r>
          </w:p>
          <w:p w14:paraId="24F70F8F" w14:textId="77777777" w:rsidR="00360141" w:rsidRPr="00765A4E" w:rsidRDefault="00360141" w:rsidP="00360141">
            <w:pPr>
              <w:autoSpaceDE w:val="0"/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  <w:p w14:paraId="351CB518" w14:textId="77777777" w:rsidR="00360141" w:rsidRPr="00765A4E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765A4E">
              <w:rPr>
                <w:rFonts w:cs="Arial"/>
                <w:sz w:val="28"/>
                <w:szCs w:val="28"/>
              </w:rPr>
              <w:t>Visit:-</w:t>
            </w:r>
          </w:p>
          <w:p w14:paraId="295C32E3" w14:textId="77777777" w:rsidR="00360141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0B1045">
              <w:rPr>
                <w:rFonts w:cs="Arial"/>
                <w:sz w:val="28"/>
                <w:szCs w:val="28"/>
              </w:rPr>
              <w:t>Betsi Cadwaladr University  Health Board</w:t>
            </w:r>
          </w:p>
          <w:p w14:paraId="5118E7C9" w14:textId="77777777" w:rsidR="00360141" w:rsidRPr="000B1045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Webpage:-</w:t>
            </w:r>
          </w:p>
          <w:p w14:paraId="4380E223" w14:textId="77777777" w:rsidR="00360141" w:rsidRPr="00765A4E" w:rsidRDefault="00360141" w:rsidP="00360141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r w:rsidRPr="000B7584">
              <w:rPr>
                <w:color w:val="7030A0"/>
                <w:sz w:val="32"/>
                <w:szCs w:val="32"/>
              </w:rPr>
              <w:fldChar w:fldCharType="begin"/>
            </w:r>
            <w:r w:rsidRPr="000B7584">
              <w:rPr>
                <w:color w:val="7030A0"/>
                <w:sz w:val="32"/>
                <w:szCs w:val="32"/>
              </w:rPr>
              <w:instrText xml:space="preserve"> HYPERLINK "https://bcuhb.nhs.wales/" </w:instrText>
            </w:r>
            <w:r w:rsidRPr="000B7584">
              <w:rPr>
                <w:color w:val="7030A0"/>
                <w:sz w:val="32"/>
                <w:szCs w:val="32"/>
              </w:rPr>
              <w:fldChar w:fldCharType="separate"/>
            </w:r>
            <w:r w:rsidRPr="00765A4E"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  <w:t>https://bcuhb.nhs.wales/</w:t>
            </w:r>
          </w:p>
          <w:p w14:paraId="42702392" w14:textId="77777777" w:rsidR="00360141" w:rsidRDefault="00360141" w:rsidP="00360141">
            <w:pPr>
              <w:spacing w:after="0"/>
              <w:jc w:val="center"/>
              <w:rPr>
                <w:sz w:val="28"/>
                <w:szCs w:val="28"/>
              </w:rPr>
            </w:pPr>
            <w:r w:rsidRPr="000B7584">
              <w:rPr>
                <w:color w:val="7030A0"/>
                <w:sz w:val="32"/>
                <w:szCs w:val="32"/>
              </w:rPr>
              <w:fldChar w:fldCharType="end"/>
            </w:r>
          </w:p>
          <w:p w14:paraId="63115D1F" w14:textId="036B253E" w:rsidR="00360141" w:rsidRPr="00065D78" w:rsidRDefault="00360141" w:rsidP="00360141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Search  </w:t>
            </w:r>
            <w:r w:rsidRPr="000B1045">
              <w:rPr>
                <w:b/>
                <w:bCs/>
                <w:sz w:val="28"/>
                <w:szCs w:val="28"/>
              </w:rPr>
              <w:t>MS</w:t>
            </w:r>
            <w:r>
              <w:rPr>
                <w:b/>
                <w:bCs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 - select  and open </w:t>
            </w:r>
            <w:r w:rsidR="00765A4E">
              <w:rPr>
                <w:sz w:val="28"/>
                <w:szCs w:val="28"/>
              </w:rPr>
              <w:t xml:space="preserve">      </w:t>
            </w:r>
            <w:r w:rsidRPr="00E85E66">
              <w:rPr>
                <w:b/>
                <w:sz w:val="28"/>
                <w:szCs w:val="28"/>
              </w:rPr>
              <w:t>ARMA</w:t>
            </w:r>
            <w:r w:rsidRPr="00A73C71">
              <w:rPr>
                <w:b/>
                <w:sz w:val="28"/>
                <w:szCs w:val="28"/>
              </w:rPr>
              <w:t xml:space="preserve"> </w:t>
            </w:r>
            <w:r w:rsidRPr="00E85E66">
              <w:rPr>
                <w:bCs/>
                <w:sz w:val="28"/>
                <w:szCs w:val="28"/>
              </w:rPr>
              <w:t>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from   Search Results</w:t>
            </w:r>
          </w:p>
          <w:p w14:paraId="51B80FF1" w14:textId="77777777" w:rsidR="00931623" w:rsidRPr="0066633D" w:rsidRDefault="00931623" w:rsidP="000D00C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6" w:type="dxa"/>
          </w:tcPr>
          <w:p w14:paraId="1D487076" w14:textId="77777777" w:rsidR="00931623" w:rsidRPr="0066633D" w:rsidRDefault="00931623" w:rsidP="0036014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23" w:type="dxa"/>
          </w:tcPr>
          <w:p w14:paraId="4377A875" w14:textId="77777777" w:rsidR="006C735D" w:rsidRPr="006C735D" w:rsidRDefault="006C735D" w:rsidP="00360141">
            <w:pPr>
              <w:autoSpaceDE w:val="0"/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DB9BB43" w14:textId="3FC37EE6" w:rsidR="00360141" w:rsidRPr="00765A4E" w:rsidRDefault="00360141" w:rsidP="00360141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765A4E">
              <w:rPr>
                <w:rFonts w:cs="Arial"/>
                <w:sz w:val="28"/>
                <w:szCs w:val="28"/>
              </w:rPr>
              <w:t>Do you  have  a Joint / Bone/ Muscle/ Connective tissue   problem / pain ?</w:t>
            </w:r>
          </w:p>
          <w:p w14:paraId="3951E4A3" w14:textId="77777777" w:rsidR="00360141" w:rsidRPr="00765A4E" w:rsidRDefault="00360141" w:rsidP="00360141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765A4E">
              <w:rPr>
                <w:rFonts w:cs="Arial"/>
                <w:sz w:val="28"/>
                <w:szCs w:val="28"/>
              </w:rPr>
              <w:t>Need Information / signposting?</w:t>
            </w:r>
          </w:p>
          <w:p w14:paraId="15BD1F41" w14:textId="77777777" w:rsidR="00360141" w:rsidRPr="00765A4E" w:rsidRDefault="00360141" w:rsidP="00360141">
            <w:pPr>
              <w:autoSpaceDE w:val="0"/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  <w:p w14:paraId="1364B285" w14:textId="77777777" w:rsidR="00360141" w:rsidRPr="00765A4E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765A4E">
              <w:rPr>
                <w:rFonts w:cs="Arial"/>
                <w:sz w:val="28"/>
                <w:szCs w:val="28"/>
              </w:rPr>
              <w:t>Visit:-</w:t>
            </w:r>
          </w:p>
          <w:p w14:paraId="19214ABF" w14:textId="77777777" w:rsidR="00360141" w:rsidRPr="00765A4E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765A4E">
              <w:rPr>
                <w:rFonts w:cs="Arial"/>
                <w:sz w:val="28"/>
                <w:szCs w:val="28"/>
              </w:rPr>
              <w:t>Betsi Cadwaladr University  Health Board</w:t>
            </w:r>
          </w:p>
          <w:p w14:paraId="2D3D3E3B" w14:textId="77777777" w:rsidR="00360141" w:rsidRPr="00765A4E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765A4E">
              <w:rPr>
                <w:rFonts w:cs="Arial"/>
                <w:sz w:val="28"/>
                <w:szCs w:val="28"/>
              </w:rPr>
              <w:t>Webpage:-</w:t>
            </w:r>
          </w:p>
          <w:p w14:paraId="218923CB" w14:textId="77777777" w:rsidR="00360141" w:rsidRPr="00765A4E" w:rsidRDefault="00360141" w:rsidP="00360141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r w:rsidRPr="00765A4E">
              <w:rPr>
                <w:b/>
                <w:bCs/>
                <w:sz w:val="32"/>
                <w:szCs w:val="32"/>
              </w:rPr>
              <w:fldChar w:fldCharType="begin"/>
            </w:r>
            <w:r w:rsidRPr="00765A4E">
              <w:rPr>
                <w:b/>
                <w:bCs/>
                <w:sz w:val="32"/>
                <w:szCs w:val="32"/>
              </w:rPr>
              <w:instrText xml:space="preserve"> HYPERLINK "https://bcuhb.nhs.wales/" </w:instrText>
            </w:r>
            <w:r w:rsidRPr="00765A4E">
              <w:rPr>
                <w:b/>
                <w:bCs/>
                <w:sz w:val="32"/>
                <w:szCs w:val="32"/>
              </w:rPr>
              <w:fldChar w:fldCharType="separate"/>
            </w:r>
            <w:r w:rsidRPr="00765A4E"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  <w:t>https://bcuhb.nhs.wales/</w:t>
            </w:r>
          </w:p>
          <w:p w14:paraId="252EEBBA" w14:textId="77777777" w:rsidR="00360141" w:rsidRDefault="00360141" w:rsidP="00360141">
            <w:pPr>
              <w:spacing w:after="0"/>
              <w:jc w:val="center"/>
              <w:rPr>
                <w:sz w:val="28"/>
                <w:szCs w:val="28"/>
              </w:rPr>
            </w:pPr>
            <w:r w:rsidRPr="00765A4E">
              <w:rPr>
                <w:b/>
                <w:bCs/>
                <w:sz w:val="32"/>
                <w:szCs w:val="32"/>
              </w:rPr>
              <w:fldChar w:fldCharType="end"/>
            </w:r>
          </w:p>
          <w:p w14:paraId="14161544" w14:textId="67AA133E" w:rsidR="00360141" w:rsidRPr="00065D78" w:rsidRDefault="00360141" w:rsidP="00360141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Search  </w:t>
            </w:r>
            <w:r w:rsidRPr="000B1045">
              <w:rPr>
                <w:b/>
                <w:bCs/>
                <w:sz w:val="28"/>
                <w:szCs w:val="28"/>
              </w:rPr>
              <w:t>MS</w:t>
            </w:r>
            <w:r>
              <w:rPr>
                <w:b/>
                <w:bCs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 - select  and open </w:t>
            </w:r>
            <w:r w:rsidR="00765A4E">
              <w:rPr>
                <w:sz w:val="28"/>
                <w:szCs w:val="28"/>
              </w:rPr>
              <w:t xml:space="preserve">       </w:t>
            </w:r>
            <w:r w:rsidRPr="00A73C71">
              <w:rPr>
                <w:b/>
                <w:sz w:val="28"/>
                <w:szCs w:val="28"/>
              </w:rPr>
              <w:t xml:space="preserve">ARMA </w:t>
            </w:r>
            <w:r w:rsidRPr="00765A4E">
              <w:rPr>
                <w:bCs/>
                <w:sz w:val="28"/>
                <w:szCs w:val="28"/>
              </w:rPr>
              <w:t>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from   Search Results</w:t>
            </w:r>
          </w:p>
          <w:p w14:paraId="0424CBA3" w14:textId="39B2D111" w:rsidR="00360141" w:rsidRPr="00994EBD" w:rsidRDefault="00360141" w:rsidP="0085583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31623" w:rsidRPr="00994EBD" w14:paraId="7B867500" w14:textId="77777777" w:rsidTr="00360141">
        <w:trPr>
          <w:trHeight w:hRule="exact" w:val="4800"/>
        </w:trPr>
        <w:tc>
          <w:tcPr>
            <w:tcW w:w="5641" w:type="dxa"/>
          </w:tcPr>
          <w:p w14:paraId="34785C10" w14:textId="77777777" w:rsidR="00F67ED8" w:rsidRPr="00F67ED8" w:rsidRDefault="00F67ED8" w:rsidP="00360141">
            <w:pPr>
              <w:autoSpaceDE w:val="0"/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3A0547D1" w14:textId="77777777" w:rsidR="00360141" w:rsidRPr="00970B6A" w:rsidRDefault="00360141" w:rsidP="00360141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Do you  have  a Joint / Bone/ Muscle/ Connective tissue  problem / pain ?</w:t>
            </w:r>
          </w:p>
          <w:p w14:paraId="77A10213" w14:textId="77777777" w:rsidR="00360141" w:rsidRPr="00970B6A" w:rsidRDefault="00360141" w:rsidP="00360141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Need Information / signposting?</w:t>
            </w:r>
          </w:p>
          <w:p w14:paraId="76D99B58" w14:textId="77777777" w:rsidR="00360141" w:rsidRPr="00970B6A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</w:p>
          <w:p w14:paraId="15297655" w14:textId="77777777" w:rsidR="00360141" w:rsidRPr="00970B6A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Visit:-</w:t>
            </w:r>
          </w:p>
          <w:p w14:paraId="72AD5BFD" w14:textId="77777777" w:rsidR="00360141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0B1045">
              <w:rPr>
                <w:rFonts w:cs="Arial"/>
                <w:sz w:val="28"/>
                <w:szCs w:val="28"/>
              </w:rPr>
              <w:t>Betsi Cadwaladr University  Health Board</w:t>
            </w:r>
          </w:p>
          <w:p w14:paraId="7FAEF331" w14:textId="77777777" w:rsidR="00360141" w:rsidRPr="000B1045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Webpage:-</w:t>
            </w:r>
          </w:p>
          <w:p w14:paraId="75B4896C" w14:textId="77777777" w:rsidR="00360141" w:rsidRPr="00765A4E" w:rsidRDefault="00360141" w:rsidP="00360141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r w:rsidRPr="000B7584">
              <w:rPr>
                <w:color w:val="7030A0"/>
                <w:sz w:val="32"/>
                <w:szCs w:val="32"/>
              </w:rPr>
              <w:fldChar w:fldCharType="begin"/>
            </w:r>
            <w:r w:rsidRPr="000B7584">
              <w:rPr>
                <w:color w:val="7030A0"/>
                <w:sz w:val="32"/>
                <w:szCs w:val="32"/>
              </w:rPr>
              <w:instrText xml:space="preserve"> HYPERLINK "https://bcuhb.nhs.wales/" </w:instrText>
            </w:r>
            <w:r w:rsidRPr="000B7584">
              <w:rPr>
                <w:color w:val="7030A0"/>
                <w:sz w:val="32"/>
                <w:szCs w:val="32"/>
              </w:rPr>
              <w:fldChar w:fldCharType="separate"/>
            </w:r>
            <w:r w:rsidRPr="00765A4E"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  <w:t>https://bcuhb.nhs.wales/</w:t>
            </w:r>
          </w:p>
          <w:p w14:paraId="2A08E05C" w14:textId="77777777" w:rsidR="00360141" w:rsidRDefault="00360141" w:rsidP="00360141">
            <w:pPr>
              <w:spacing w:after="0"/>
              <w:jc w:val="center"/>
              <w:rPr>
                <w:sz w:val="28"/>
                <w:szCs w:val="28"/>
              </w:rPr>
            </w:pPr>
            <w:r w:rsidRPr="000B7584">
              <w:rPr>
                <w:color w:val="7030A0"/>
                <w:sz w:val="32"/>
                <w:szCs w:val="32"/>
              </w:rPr>
              <w:fldChar w:fldCharType="end"/>
            </w:r>
          </w:p>
          <w:p w14:paraId="3193E118" w14:textId="157070C9" w:rsidR="00360141" w:rsidRPr="00065D78" w:rsidRDefault="00360141" w:rsidP="00360141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Search  </w:t>
            </w:r>
            <w:r w:rsidRPr="000B1045">
              <w:rPr>
                <w:b/>
                <w:bCs/>
                <w:sz w:val="28"/>
                <w:szCs w:val="28"/>
              </w:rPr>
              <w:t>MS</w:t>
            </w:r>
            <w:r>
              <w:rPr>
                <w:b/>
                <w:bCs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 - select  and open </w:t>
            </w:r>
            <w:r w:rsidR="00970B6A">
              <w:rPr>
                <w:sz w:val="28"/>
                <w:szCs w:val="28"/>
              </w:rPr>
              <w:t xml:space="preserve">      </w:t>
            </w:r>
            <w:r w:rsidRPr="00A73C71">
              <w:rPr>
                <w:b/>
                <w:sz w:val="28"/>
                <w:szCs w:val="28"/>
              </w:rPr>
              <w:t xml:space="preserve">ARMA </w:t>
            </w:r>
            <w:r w:rsidRPr="00765A4E">
              <w:rPr>
                <w:bCs/>
                <w:sz w:val="28"/>
                <w:szCs w:val="28"/>
              </w:rPr>
              <w:t xml:space="preserve">Page </w:t>
            </w:r>
            <w:r>
              <w:rPr>
                <w:sz w:val="28"/>
                <w:szCs w:val="28"/>
              </w:rPr>
              <w:t>from   Search Results</w:t>
            </w:r>
          </w:p>
          <w:p w14:paraId="3082AD1F" w14:textId="776BA9EB" w:rsidR="00931623" w:rsidRPr="00994EBD" w:rsidRDefault="00931623" w:rsidP="002038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6" w:type="dxa"/>
          </w:tcPr>
          <w:p w14:paraId="20385B06" w14:textId="77777777" w:rsidR="00931623" w:rsidRPr="00994EBD" w:rsidRDefault="00931623" w:rsidP="0036014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23" w:type="dxa"/>
          </w:tcPr>
          <w:p w14:paraId="33508E85" w14:textId="77777777" w:rsidR="00F67ED8" w:rsidRPr="00F67ED8" w:rsidRDefault="00F67ED8" w:rsidP="00360141">
            <w:pPr>
              <w:autoSpaceDE w:val="0"/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64E7C772" w14:textId="77777777" w:rsidR="00360141" w:rsidRPr="00970B6A" w:rsidRDefault="00360141" w:rsidP="00360141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Do you  have  a Joint / Bone/ Muscle/ Connective tissue  problem / pain ?</w:t>
            </w:r>
          </w:p>
          <w:p w14:paraId="2ADB4D23" w14:textId="77777777" w:rsidR="00360141" w:rsidRPr="00970B6A" w:rsidRDefault="00360141" w:rsidP="00360141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Need Information / signposting?</w:t>
            </w:r>
          </w:p>
          <w:p w14:paraId="3A2B00B2" w14:textId="77777777" w:rsidR="00360141" w:rsidRPr="00970B6A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</w:p>
          <w:p w14:paraId="1EC6835C" w14:textId="77777777" w:rsidR="00360141" w:rsidRPr="00970B6A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Visit:-</w:t>
            </w:r>
          </w:p>
          <w:p w14:paraId="40AA19F8" w14:textId="77777777" w:rsidR="00360141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0B1045">
              <w:rPr>
                <w:rFonts w:cs="Arial"/>
                <w:sz w:val="28"/>
                <w:szCs w:val="28"/>
              </w:rPr>
              <w:t>Betsi Cadwaladr University  Health Board</w:t>
            </w:r>
          </w:p>
          <w:p w14:paraId="58B305C0" w14:textId="77777777" w:rsidR="00360141" w:rsidRPr="000B1045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Webpage:-</w:t>
            </w:r>
          </w:p>
          <w:p w14:paraId="66F07B9A" w14:textId="77777777" w:rsidR="00360141" w:rsidRPr="00765A4E" w:rsidRDefault="00360141" w:rsidP="00360141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r w:rsidRPr="000B7584">
              <w:rPr>
                <w:color w:val="7030A0"/>
                <w:sz w:val="32"/>
                <w:szCs w:val="32"/>
              </w:rPr>
              <w:fldChar w:fldCharType="begin"/>
            </w:r>
            <w:r w:rsidRPr="000B7584">
              <w:rPr>
                <w:color w:val="7030A0"/>
                <w:sz w:val="32"/>
                <w:szCs w:val="32"/>
              </w:rPr>
              <w:instrText xml:space="preserve"> HYPERLINK "https://bcuhb.nhs.wales/" </w:instrText>
            </w:r>
            <w:r w:rsidRPr="000B7584">
              <w:rPr>
                <w:color w:val="7030A0"/>
                <w:sz w:val="32"/>
                <w:szCs w:val="32"/>
              </w:rPr>
              <w:fldChar w:fldCharType="separate"/>
            </w:r>
            <w:r w:rsidRPr="00765A4E"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  <w:t>https://bcuhb.nhs.wales/</w:t>
            </w:r>
          </w:p>
          <w:p w14:paraId="32C2AF84" w14:textId="77777777" w:rsidR="00360141" w:rsidRDefault="00360141" w:rsidP="00360141">
            <w:pPr>
              <w:spacing w:after="0"/>
              <w:jc w:val="center"/>
              <w:rPr>
                <w:sz w:val="28"/>
                <w:szCs w:val="28"/>
              </w:rPr>
            </w:pPr>
            <w:r w:rsidRPr="000B7584">
              <w:rPr>
                <w:color w:val="7030A0"/>
                <w:sz w:val="32"/>
                <w:szCs w:val="32"/>
              </w:rPr>
              <w:fldChar w:fldCharType="end"/>
            </w:r>
          </w:p>
          <w:p w14:paraId="71D43C5B" w14:textId="74B1D685" w:rsidR="00360141" w:rsidRPr="00065D78" w:rsidRDefault="00360141" w:rsidP="00360141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Search  </w:t>
            </w:r>
            <w:r w:rsidRPr="000B1045">
              <w:rPr>
                <w:b/>
                <w:bCs/>
                <w:sz w:val="28"/>
                <w:szCs w:val="28"/>
              </w:rPr>
              <w:t>MS</w:t>
            </w:r>
            <w:r>
              <w:rPr>
                <w:b/>
                <w:bCs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 - select  and open </w:t>
            </w:r>
            <w:r w:rsidR="00970B6A">
              <w:rPr>
                <w:sz w:val="28"/>
                <w:szCs w:val="28"/>
              </w:rPr>
              <w:t xml:space="preserve">        </w:t>
            </w:r>
            <w:r w:rsidRPr="00A73C71">
              <w:rPr>
                <w:b/>
                <w:sz w:val="28"/>
                <w:szCs w:val="28"/>
              </w:rPr>
              <w:t xml:space="preserve">ARMA </w:t>
            </w:r>
            <w:r w:rsidRPr="00765A4E">
              <w:rPr>
                <w:bCs/>
                <w:sz w:val="28"/>
                <w:szCs w:val="28"/>
              </w:rPr>
              <w:t>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from   Search Results</w:t>
            </w:r>
          </w:p>
          <w:p w14:paraId="1A885736" w14:textId="1C0B453B" w:rsidR="00931623" w:rsidRPr="00994EBD" w:rsidRDefault="00931623" w:rsidP="002038D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31623" w:rsidRPr="00994EBD" w14:paraId="25E7D698" w14:textId="77777777" w:rsidTr="00360141">
        <w:trPr>
          <w:trHeight w:hRule="exact" w:val="4800"/>
        </w:trPr>
        <w:tc>
          <w:tcPr>
            <w:tcW w:w="5641" w:type="dxa"/>
          </w:tcPr>
          <w:p w14:paraId="1CF113C4" w14:textId="77777777" w:rsidR="00360141" w:rsidRPr="00F67ED8" w:rsidRDefault="00360141" w:rsidP="00360141">
            <w:pPr>
              <w:autoSpaceDE w:val="0"/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761C745A" w14:textId="77777777" w:rsidR="00360141" w:rsidRPr="00970B6A" w:rsidRDefault="00360141" w:rsidP="00360141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Do you  have  a Joint / Bone/ Muscle/ Connective tissue  problem / pain ?</w:t>
            </w:r>
          </w:p>
          <w:p w14:paraId="3CA8A64B" w14:textId="77777777" w:rsidR="00360141" w:rsidRPr="00970B6A" w:rsidRDefault="00360141" w:rsidP="00360141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Need Information / signposting?</w:t>
            </w:r>
          </w:p>
          <w:p w14:paraId="2D005FFE" w14:textId="77777777" w:rsidR="00360141" w:rsidRPr="00970B6A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</w:p>
          <w:p w14:paraId="026F5776" w14:textId="77777777" w:rsidR="00360141" w:rsidRPr="00970B6A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Visit:-</w:t>
            </w:r>
          </w:p>
          <w:p w14:paraId="047B0896" w14:textId="77777777" w:rsidR="00360141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0B1045">
              <w:rPr>
                <w:rFonts w:cs="Arial"/>
                <w:sz w:val="28"/>
                <w:szCs w:val="28"/>
              </w:rPr>
              <w:t>Betsi Cadwaladr University  Health Board</w:t>
            </w:r>
          </w:p>
          <w:p w14:paraId="7F05173E" w14:textId="77777777" w:rsidR="00360141" w:rsidRPr="000B1045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Webpage:-</w:t>
            </w:r>
          </w:p>
          <w:p w14:paraId="01599191" w14:textId="77777777" w:rsidR="00360141" w:rsidRPr="002A029C" w:rsidRDefault="00360141" w:rsidP="00360141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r w:rsidRPr="000B7584">
              <w:rPr>
                <w:color w:val="7030A0"/>
                <w:sz w:val="32"/>
                <w:szCs w:val="32"/>
              </w:rPr>
              <w:fldChar w:fldCharType="begin"/>
            </w:r>
            <w:r w:rsidRPr="000B7584">
              <w:rPr>
                <w:color w:val="7030A0"/>
                <w:sz w:val="32"/>
                <w:szCs w:val="32"/>
              </w:rPr>
              <w:instrText xml:space="preserve"> HYPERLINK "https://bcuhb.nhs.wales/" </w:instrText>
            </w:r>
            <w:r w:rsidRPr="000B7584">
              <w:rPr>
                <w:color w:val="7030A0"/>
                <w:sz w:val="32"/>
                <w:szCs w:val="32"/>
              </w:rPr>
              <w:fldChar w:fldCharType="separate"/>
            </w:r>
            <w:r w:rsidRPr="002A029C"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  <w:t>https://bcuhb.nhs.wales/</w:t>
            </w:r>
          </w:p>
          <w:p w14:paraId="6432092B" w14:textId="77777777" w:rsidR="00360141" w:rsidRDefault="00360141" w:rsidP="00360141">
            <w:pPr>
              <w:spacing w:after="0"/>
              <w:jc w:val="center"/>
              <w:rPr>
                <w:sz w:val="28"/>
                <w:szCs w:val="28"/>
              </w:rPr>
            </w:pPr>
            <w:r w:rsidRPr="000B7584">
              <w:rPr>
                <w:color w:val="7030A0"/>
                <w:sz w:val="32"/>
                <w:szCs w:val="32"/>
              </w:rPr>
              <w:fldChar w:fldCharType="end"/>
            </w:r>
          </w:p>
          <w:p w14:paraId="6E9697E0" w14:textId="7CF43651" w:rsidR="00360141" w:rsidRPr="00065D78" w:rsidRDefault="00360141" w:rsidP="00360141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Search  </w:t>
            </w:r>
            <w:r w:rsidRPr="000B1045">
              <w:rPr>
                <w:b/>
                <w:bCs/>
                <w:sz w:val="28"/>
                <w:szCs w:val="28"/>
              </w:rPr>
              <w:t>MS</w:t>
            </w:r>
            <w:r>
              <w:rPr>
                <w:b/>
                <w:bCs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 - select  and open </w:t>
            </w:r>
            <w:r w:rsidR="00970B6A">
              <w:rPr>
                <w:sz w:val="28"/>
                <w:szCs w:val="28"/>
              </w:rPr>
              <w:t xml:space="preserve">      </w:t>
            </w:r>
            <w:r w:rsidRPr="00A73C71">
              <w:rPr>
                <w:b/>
                <w:sz w:val="28"/>
                <w:szCs w:val="28"/>
              </w:rPr>
              <w:t xml:space="preserve">ARMA </w:t>
            </w:r>
            <w:r w:rsidRPr="00765A4E">
              <w:rPr>
                <w:bCs/>
                <w:sz w:val="28"/>
                <w:szCs w:val="28"/>
              </w:rPr>
              <w:t>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from   Search Results</w:t>
            </w:r>
          </w:p>
          <w:p w14:paraId="45FAF0FF" w14:textId="78B35571" w:rsidR="00931623" w:rsidRPr="00994EBD" w:rsidRDefault="00931623" w:rsidP="0085583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6" w:type="dxa"/>
          </w:tcPr>
          <w:p w14:paraId="46FC2F04" w14:textId="77777777" w:rsidR="00931623" w:rsidRPr="00994EBD" w:rsidRDefault="00931623" w:rsidP="0036014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723" w:type="dxa"/>
          </w:tcPr>
          <w:p w14:paraId="6178CBF4" w14:textId="77777777" w:rsidR="002038D5" w:rsidRDefault="002038D5" w:rsidP="002038D5">
            <w:pPr>
              <w:autoSpaceDE w:val="0"/>
              <w:spacing w:after="0"/>
              <w:jc w:val="center"/>
              <w:rPr>
                <w:rFonts w:cs="Arial"/>
                <w:b/>
                <w:bCs/>
                <w:sz w:val="28"/>
                <w:szCs w:val="28"/>
              </w:rPr>
            </w:pPr>
          </w:p>
          <w:p w14:paraId="67DA4AFD" w14:textId="77777777" w:rsidR="00360141" w:rsidRPr="00970B6A" w:rsidRDefault="00360141" w:rsidP="00360141">
            <w:pPr>
              <w:autoSpaceDE w:val="0"/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Do you  have  a Joint / Bone/ Muscle/ Connective tissue  problem / pain ?</w:t>
            </w:r>
          </w:p>
          <w:p w14:paraId="3C7BC55F" w14:textId="77777777" w:rsidR="00360141" w:rsidRPr="00970B6A" w:rsidRDefault="00360141" w:rsidP="00360141">
            <w:pPr>
              <w:autoSpaceDE w:val="0"/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Need Information / signposting?</w:t>
            </w:r>
          </w:p>
          <w:p w14:paraId="734F91D8" w14:textId="77777777" w:rsidR="00360141" w:rsidRPr="00970B6A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</w:p>
          <w:p w14:paraId="4E9AFE7C" w14:textId="77777777" w:rsidR="00360141" w:rsidRPr="00970B6A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970B6A">
              <w:rPr>
                <w:rFonts w:cs="Arial"/>
                <w:sz w:val="28"/>
                <w:szCs w:val="28"/>
              </w:rPr>
              <w:t>Visit:-</w:t>
            </w:r>
          </w:p>
          <w:p w14:paraId="2B21ADFE" w14:textId="77777777" w:rsidR="00360141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 w:rsidRPr="000B1045">
              <w:rPr>
                <w:rFonts w:cs="Arial"/>
                <w:sz w:val="28"/>
                <w:szCs w:val="28"/>
              </w:rPr>
              <w:t>Betsi Cadwaladr University  Health Board</w:t>
            </w:r>
          </w:p>
          <w:p w14:paraId="461CC609" w14:textId="77777777" w:rsidR="00360141" w:rsidRPr="000B1045" w:rsidRDefault="00360141" w:rsidP="00360141">
            <w:pPr>
              <w:autoSpaceDE w:val="0"/>
              <w:spacing w:after="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Webpage:-</w:t>
            </w:r>
          </w:p>
          <w:p w14:paraId="58E61C29" w14:textId="77777777" w:rsidR="00360141" w:rsidRPr="002A029C" w:rsidRDefault="00360141" w:rsidP="00360141">
            <w:pPr>
              <w:spacing w:after="0"/>
              <w:jc w:val="center"/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</w:pPr>
            <w:r w:rsidRPr="002A029C">
              <w:rPr>
                <w:b/>
                <w:bCs/>
                <w:sz w:val="32"/>
                <w:szCs w:val="32"/>
              </w:rPr>
              <w:fldChar w:fldCharType="begin"/>
            </w:r>
            <w:r w:rsidRPr="002A029C">
              <w:rPr>
                <w:b/>
                <w:bCs/>
                <w:sz w:val="32"/>
                <w:szCs w:val="32"/>
              </w:rPr>
              <w:instrText xml:space="preserve"> HYPERLINK "https://bcuhb.nhs.wales/" </w:instrText>
            </w:r>
            <w:r w:rsidRPr="002A029C">
              <w:rPr>
                <w:b/>
                <w:bCs/>
                <w:sz w:val="32"/>
                <w:szCs w:val="32"/>
              </w:rPr>
              <w:fldChar w:fldCharType="separate"/>
            </w:r>
            <w:r w:rsidRPr="002A029C">
              <w:rPr>
                <w:rStyle w:val="Hyperlink"/>
                <w:b/>
                <w:bCs/>
                <w:color w:val="auto"/>
                <w:sz w:val="32"/>
                <w:szCs w:val="32"/>
                <w:u w:val="none"/>
              </w:rPr>
              <w:t>https://bcuhb.nhs.wales/</w:t>
            </w:r>
          </w:p>
          <w:p w14:paraId="0ED34962" w14:textId="77777777" w:rsidR="00360141" w:rsidRDefault="00360141" w:rsidP="00360141">
            <w:pPr>
              <w:spacing w:after="0"/>
              <w:jc w:val="center"/>
              <w:rPr>
                <w:sz w:val="28"/>
                <w:szCs w:val="28"/>
              </w:rPr>
            </w:pPr>
            <w:r w:rsidRPr="002A029C">
              <w:rPr>
                <w:b/>
                <w:bCs/>
                <w:sz w:val="32"/>
                <w:szCs w:val="32"/>
              </w:rPr>
              <w:fldChar w:fldCharType="end"/>
            </w:r>
          </w:p>
          <w:p w14:paraId="5AB2EB13" w14:textId="27C7E816" w:rsidR="00360141" w:rsidRPr="00065D78" w:rsidRDefault="00360141" w:rsidP="00360141">
            <w:pPr>
              <w:spacing w:after="0"/>
              <w:jc w:val="center"/>
              <w:rPr>
                <w:lang w:val="de-DE"/>
              </w:rPr>
            </w:pPr>
            <w:r>
              <w:rPr>
                <w:sz w:val="28"/>
                <w:szCs w:val="28"/>
              </w:rPr>
              <w:t xml:space="preserve">Search  </w:t>
            </w:r>
            <w:r w:rsidRPr="000B1045">
              <w:rPr>
                <w:b/>
                <w:bCs/>
                <w:sz w:val="28"/>
                <w:szCs w:val="28"/>
              </w:rPr>
              <w:t>MS</w:t>
            </w:r>
            <w:r>
              <w:rPr>
                <w:b/>
                <w:bCs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 - select  and open </w:t>
            </w:r>
            <w:r w:rsidR="00970B6A">
              <w:rPr>
                <w:sz w:val="28"/>
                <w:szCs w:val="28"/>
              </w:rPr>
              <w:t xml:space="preserve">        </w:t>
            </w:r>
            <w:r w:rsidRPr="00A73C71">
              <w:rPr>
                <w:b/>
                <w:sz w:val="28"/>
                <w:szCs w:val="28"/>
              </w:rPr>
              <w:t xml:space="preserve">ARMA </w:t>
            </w:r>
            <w:r w:rsidRPr="00765A4E">
              <w:rPr>
                <w:bCs/>
                <w:sz w:val="28"/>
                <w:szCs w:val="28"/>
              </w:rPr>
              <w:t>Page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from   Search Results</w:t>
            </w:r>
          </w:p>
          <w:p w14:paraId="5B3546BE" w14:textId="78629321" w:rsidR="009462DE" w:rsidRPr="00994EBD" w:rsidRDefault="009462DE" w:rsidP="002038D5">
            <w:pPr>
              <w:tabs>
                <w:tab w:val="left" w:pos="4800"/>
              </w:tabs>
              <w:rPr>
                <w:rFonts w:cs="Arial"/>
                <w:sz w:val="20"/>
                <w:szCs w:val="20"/>
              </w:rPr>
            </w:pPr>
          </w:p>
        </w:tc>
      </w:tr>
    </w:tbl>
    <w:p w14:paraId="4A204A74" w14:textId="77777777" w:rsidR="00D824A0" w:rsidRPr="00994EBD" w:rsidRDefault="00D824A0">
      <w:pPr>
        <w:rPr>
          <w:rFonts w:cs="Arial"/>
          <w:vanish/>
          <w:sz w:val="20"/>
          <w:szCs w:val="20"/>
        </w:rPr>
      </w:pPr>
    </w:p>
    <w:sectPr w:rsidR="00D824A0" w:rsidRPr="00994EBD" w:rsidSect="00E94EED">
      <w:type w:val="continuous"/>
      <w:pgSz w:w="12240" w:h="15840" w:code="1"/>
      <w:pgMar w:top="720" w:right="360" w:bottom="0" w:left="360" w:header="0" w:footer="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01E84" w14:textId="77777777" w:rsidR="00727540" w:rsidRDefault="00727540">
      <w:r>
        <w:separator/>
      </w:r>
    </w:p>
  </w:endnote>
  <w:endnote w:type="continuationSeparator" w:id="0">
    <w:p w14:paraId="115600FA" w14:textId="77777777" w:rsidR="00727540" w:rsidRDefault="0072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523C5" w14:textId="77777777" w:rsidR="00727540" w:rsidRDefault="00727540">
      <w:r>
        <w:separator/>
      </w:r>
    </w:p>
  </w:footnote>
  <w:footnote w:type="continuationSeparator" w:id="0">
    <w:p w14:paraId="2E2536F9" w14:textId="77777777" w:rsidR="00727540" w:rsidRDefault="00727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QxzuMBs25FA6VCxAsAGtAw85drO0/z9l9NHFb9P9L8TrYpY0K0dqtBgB2OMw75GH49G2oTEeIHzzKMeJF0QWw==" w:salt="aPNHnIdqQe7v7RhmDItOB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3b5e91,#e4eaf4,#dee6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3D"/>
    <w:rsid w:val="0000407E"/>
    <w:rsid w:val="000126D9"/>
    <w:rsid w:val="00030017"/>
    <w:rsid w:val="00031490"/>
    <w:rsid w:val="00050CC8"/>
    <w:rsid w:val="00051B2A"/>
    <w:rsid w:val="00065D78"/>
    <w:rsid w:val="00070B3F"/>
    <w:rsid w:val="000872D9"/>
    <w:rsid w:val="0009625E"/>
    <w:rsid w:val="000B1045"/>
    <w:rsid w:val="000B7584"/>
    <w:rsid w:val="000D00C0"/>
    <w:rsid w:val="000D4D79"/>
    <w:rsid w:val="000E4B3C"/>
    <w:rsid w:val="001772FF"/>
    <w:rsid w:val="00177644"/>
    <w:rsid w:val="0019430D"/>
    <w:rsid w:val="001A3817"/>
    <w:rsid w:val="001C37D9"/>
    <w:rsid w:val="002038D5"/>
    <w:rsid w:val="00204B37"/>
    <w:rsid w:val="002268F2"/>
    <w:rsid w:val="002640F6"/>
    <w:rsid w:val="002A029C"/>
    <w:rsid w:val="003101B8"/>
    <w:rsid w:val="003216EE"/>
    <w:rsid w:val="0032242D"/>
    <w:rsid w:val="00354864"/>
    <w:rsid w:val="00360141"/>
    <w:rsid w:val="00360145"/>
    <w:rsid w:val="00391D7F"/>
    <w:rsid w:val="003956BD"/>
    <w:rsid w:val="003A2A50"/>
    <w:rsid w:val="003B3E51"/>
    <w:rsid w:val="003B7AA8"/>
    <w:rsid w:val="003C5016"/>
    <w:rsid w:val="003D7A10"/>
    <w:rsid w:val="004024D0"/>
    <w:rsid w:val="0042398F"/>
    <w:rsid w:val="00433ACC"/>
    <w:rsid w:val="004674AE"/>
    <w:rsid w:val="0047459C"/>
    <w:rsid w:val="004847D9"/>
    <w:rsid w:val="00497AE2"/>
    <w:rsid w:val="004B5F3F"/>
    <w:rsid w:val="004D0BA9"/>
    <w:rsid w:val="00523845"/>
    <w:rsid w:val="005274BD"/>
    <w:rsid w:val="00543D03"/>
    <w:rsid w:val="005A7BA8"/>
    <w:rsid w:val="005B0341"/>
    <w:rsid w:val="005B3CD6"/>
    <w:rsid w:val="005D108D"/>
    <w:rsid w:val="005D12B3"/>
    <w:rsid w:val="005D4CC5"/>
    <w:rsid w:val="00626614"/>
    <w:rsid w:val="006577C1"/>
    <w:rsid w:val="00662DE9"/>
    <w:rsid w:val="0066633D"/>
    <w:rsid w:val="00686403"/>
    <w:rsid w:val="006C735D"/>
    <w:rsid w:val="007038ED"/>
    <w:rsid w:val="00715A31"/>
    <w:rsid w:val="00721746"/>
    <w:rsid w:val="007221F0"/>
    <w:rsid w:val="00727540"/>
    <w:rsid w:val="00741C0D"/>
    <w:rsid w:val="00747AB5"/>
    <w:rsid w:val="00762D4C"/>
    <w:rsid w:val="00765A4E"/>
    <w:rsid w:val="007C0F23"/>
    <w:rsid w:val="008368F9"/>
    <w:rsid w:val="0085583B"/>
    <w:rsid w:val="008D7C42"/>
    <w:rsid w:val="00900979"/>
    <w:rsid w:val="00931623"/>
    <w:rsid w:val="00934816"/>
    <w:rsid w:val="009462DE"/>
    <w:rsid w:val="00970B6A"/>
    <w:rsid w:val="00994EBD"/>
    <w:rsid w:val="009A2835"/>
    <w:rsid w:val="00A105E4"/>
    <w:rsid w:val="00A14E36"/>
    <w:rsid w:val="00A17616"/>
    <w:rsid w:val="00A376FE"/>
    <w:rsid w:val="00A73C71"/>
    <w:rsid w:val="00A81105"/>
    <w:rsid w:val="00AA5DD7"/>
    <w:rsid w:val="00AD194B"/>
    <w:rsid w:val="00AD700E"/>
    <w:rsid w:val="00AE639A"/>
    <w:rsid w:val="00AF7D92"/>
    <w:rsid w:val="00B10B10"/>
    <w:rsid w:val="00B30CFD"/>
    <w:rsid w:val="00B32041"/>
    <w:rsid w:val="00B54DF1"/>
    <w:rsid w:val="00B8702A"/>
    <w:rsid w:val="00B9487A"/>
    <w:rsid w:val="00B95EA5"/>
    <w:rsid w:val="00BC6374"/>
    <w:rsid w:val="00BE2778"/>
    <w:rsid w:val="00C03E6B"/>
    <w:rsid w:val="00C572B0"/>
    <w:rsid w:val="00C6382B"/>
    <w:rsid w:val="00CE709A"/>
    <w:rsid w:val="00CF67AF"/>
    <w:rsid w:val="00D2156D"/>
    <w:rsid w:val="00D43B78"/>
    <w:rsid w:val="00D52FB7"/>
    <w:rsid w:val="00D817BC"/>
    <w:rsid w:val="00D824A0"/>
    <w:rsid w:val="00D876FE"/>
    <w:rsid w:val="00DB68C5"/>
    <w:rsid w:val="00E34523"/>
    <w:rsid w:val="00E53F53"/>
    <w:rsid w:val="00E559DD"/>
    <w:rsid w:val="00E6414A"/>
    <w:rsid w:val="00E74762"/>
    <w:rsid w:val="00E85E66"/>
    <w:rsid w:val="00E864DD"/>
    <w:rsid w:val="00E94EED"/>
    <w:rsid w:val="00EC1B60"/>
    <w:rsid w:val="00EF271D"/>
    <w:rsid w:val="00F016DC"/>
    <w:rsid w:val="00F27179"/>
    <w:rsid w:val="00F67ED8"/>
    <w:rsid w:val="00F70621"/>
    <w:rsid w:val="00F80B61"/>
    <w:rsid w:val="00F8353B"/>
    <w:rsid w:val="00F90C33"/>
    <w:rsid w:val="00FB3EAA"/>
    <w:rsid w:val="00FC7B9F"/>
    <w:rsid w:val="00FD5F11"/>
    <w:rsid w:val="00FE4CBE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3b5e91,#e4eaf4,#dee6f2"/>
    </o:shapedefaults>
    <o:shapelayout v:ext="edit">
      <o:idmap v:ext="edit" data="1"/>
    </o:shapelayout>
  </w:shapeDefaults>
  <w:decimalSymbol w:val="."/>
  <w:listSeparator w:val=","/>
  <w14:docId w14:val="67B0A345"/>
  <w15:docId w15:val="{EE9E4740-2879-440F-8163-CE628C62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C7B9F"/>
    <w:pPr>
      <w:suppressAutoHyphens/>
      <w:autoSpaceDN w:val="0"/>
      <w:spacing w:after="200" w:line="276" w:lineRule="auto"/>
      <w:textAlignment w:val="baseline"/>
    </w:pPr>
    <w:rPr>
      <w:rFonts w:ascii="Arial" w:eastAsia="Arial" w:hAnsi="Arial"/>
      <w:sz w:val="24"/>
      <w:szCs w:val="22"/>
      <w:lang w:val="en-GB"/>
    </w:rPr>
  </w:style>
  <w:style w:type="paragraph" w:styleId="Heading1">
    <w:name w:val="heading 1"/>
    <w:basedOn w:val="Normal"/>
    <w:next w:val="Normal"/>
    <w:qFormat/>
    <w:rsid w:val="002640F6"/>
    <w:pPr>
      <w:suppressAutoHyphens w:val="0"/>
      <w:autoSpaceDN/>
      <w:spacing w:after="0" w:line="264" w:lineRule="auto"/>
      <w:textAlignment w:val="auto"/>
      <w:outlineLvl w:val="0"/>
    </w:pPr>
    <w:rPr>
      <w:rFonts w:asciiTheme="majorHAnsi" w:eastAsia="Times New Roman" w:hAnsiTheme="majorHAnsi"/>
      <w:color w:val="664D26" w:themeColor="accent6" w:themeShade="80"/>
      <w:sz w:val="18"/>
      <w:szCs w:val="14"/>
      <w:lang w:val="en-US"/>
    </w:rPr>
  </w:style>
  <w:style w:type="paragraph" w:styleId="Heading2">
    <w:name w:val="heading 2"/>
    <w:basedOn w:val="Heading1"/>
    <w:next w:val="Normal"/>
    <w:qFormat/>
    <w:rsid w:val="004B5F3F"/>
    <w:pPr>
      <w:outlineLvl w:val="1"/>
    </w:pPr>
    <w:rPr>
      <w:b/>
    </w:rPr>
  </w:style>
  <w:style w:type="paragraph" w:styleId="Heading3">
    <w:name w:val="heading 3"/>
    <w:basedOn w:val="Heading2"/>
    <w:next w:val="Normal"/>
    <w:qFormat/>
    <w:rsid w:val="00B9487A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414A"/>
    <w:rPr>
      <w:color w:val="808080"/>
    </w:rPr>
  </w:style>
  <w:style w:type="paragraph" w:styleId="BalloonText">
    <w:name w:val="Balloon Text"/>
    <w:basedOn w:val="Normal"/>
    <w:semiHidden/>
    <w:rsid w:val="004B5F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6633D"/>
    <w:rPr>
      <w:color w:val="6B9F25" w:themeColor="hyperlink"/>
      <w:u w:val="single"/>
    </w:rPr>
  </w:style>
  <w:style w:type="character" w:styleId="FollowedHyperlink">
    <w:name w:val="FollowedHyperlink"/>
    <w:basedOn w:val="DefaultParagraphFont"/>
    <w:rsid w:val="00994EBD"/>
    <w:rPr>
      <w:color w:val="B26B0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1D7F"/>
    <w:rPr>
      <w:color w:val="605E5C"/>
      <w:shd w:val="clear" w:color="auto" w:fill="E1DFDD"/>
    </w:rPr>
  </w:style>
  <w:style w:type="table" w:styleId="TableWeb3">
    <w:name w:val="Table Web 3"/>
    <w:basedOn w:val="TableNormal"/>
    <w:rsid w:val="008368F9"/>
    <w:pPr>
      <w:suppressAutoHyphens/>
      <w:autoSpaceDN w:val="0"/>
      <w:spacing w:after="200" w:line="276" w:lineRule="auto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bc.gig.cym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bc.gig.cymru/" TargetMode="External"/><Relationship Id="rId12" Type="http://schemas.openxmlformats.org/officeDocument/2006/relationships/hyperlink" Target="https://bipbc.gig.cym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bipbc.gig.cym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ipbc.gig.cym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bc.gig.cymru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swe\AppData\Roaming\Microsoft\Templates\Sienna_Shipping%20Labels_5164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32FD6BD-E1A6-479C-A9D1-B8CDA0DBD0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Sienna_Shipping Labels_5164.dotx</Template>
  <TotalTime>0</TotalTime>
  <Pages>2</Pages>
  <Words>480</Words>
  <Characters>3299</Characters>
  <Application>Microsoft Office Word</Application>
  <DocSecurity>12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Sweetnam</dc:creator>
  <cp:lastModifiedBy>Elois Davis (BCUHB - Primary and Community Care)</cp:lastModifiedBy>
  <cp:revision>2</cp:revision>
  <cp:lastPrinted>2020-11-02T19:24:00Z</cp:lastPrinted>
  <dcterms:created xsi:type="dcterms:W3CDTF">2021-01-18T11:55:00Z</dcterms:created>
  <dcterms:modified xsi:type="dcterms:W3CDTF">2021-01-18T11:55:00Z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TC103871629990</vt:lpwstr>
  </property>
</Properties>
</file>