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PlainTable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Appointment card table"/>
      </w:tblPr>
      <w:tblGrid>
        <w:gridCol w:w="5035"/>
        <w:gridCol w:w="5035"/>
      </w:tblGrid>
      <w:tr w:rsidR="000B6DEF" w:rsidRPr="00F75EA5" w14:paraId="3BC62EF1" w14:textId="77777777" w:rsidTr="00B664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04A106BD" w14:textId="77777777" w:rsidR="00B4480B" w:rsidRPr="00323B4B" w:rsidRDefault="000B6DEF" w:rsidP="00B4480B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bookmarkStart w:id="0" w:name="_GoBack"/>
            <w:bookmarkEnd w:id="0"/>
            <w:r w:rsidRPr="00B4480B">
              <w:rPr>
                <w:b w:val="0"/>
                <w:bCs w:val="0"/>
                <w:color w:val="auto"/>
                <w:sz w:val="24"/>
                <w:szCs w:val="24"/>
              </w:rPr>
              <w:br w:type="page"/>
            </w:r>
            <w:r w:rsidR="00B4480B"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A oes gennych chi boen / broblem gyda Chymal / Asgwrn / Cyhyr / meinwe cysylltiol?</w:t>
            </w:r>
          </w:p>
          <w:p w14:paraId="308C3EC7" w14:textId="067768DF" w:rsidR="00B4480B" w:rsidRPr="00323B4B" w:rsidRDefault="00B4480B" w:rsidP="00B4480B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A ydych angen gwybodaeth / eich cyfeirio?</w:t>
            </w:r>
          </w:p>
          <w:p w14:paraId="17813AB4" w14:textId="77777777" w:rsidR="00B66491" w:rsidRPr="00323B4B" w:rsidRDefault="00B66491" w:rsidP="00B4480B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16"/>
                <w:szCs w:val="16"/>
              </w:rPr>
            </w:pPr>
          </w:p>
          <w:p w14:paraId="36930FD4" w14:textId="041AE99F" w:rsidR="00B4480B" w:rsidRPr="00323B4B" w:rsidRDefault="00B4480B" w:rsidP="00B4480B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Ewch ar:-</w:t>
            </w:r>
          </w:p>
          <w:p w14:paraId="42D31514" w14:textId="77777777" w:rsidR="00B4480B" w:rsidRPr="00323B4B" w:rsidRDefault="00B4480B" w:rsidP="00B4480B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Wefan Bwrdd Iechyd Betsi Cadwaladr:-</w:t>
            </w:r>
          </w:p>
          <w:p w14:paraId="36DC6AAC" w14:textId="29ABBAC1" w:rsidR="00B4480B" w:rsidRPr="00323B4B" w:rsidRDefault="0031400D" w:rsidP="00B4480B">
            <w:pPr>
              <w:jc w:val="center"/>
              <w:rPr>
                <w:color w:val="auto"/>
                <w:sz w:val="24"/>
                <w:szCs w:val="24"/>
              </w:rPr>
            </w:pPr>
            <w:hyperlink r:id="rId8" w:history="1">
              <w:r w:rsidR="00B4480B" w:rsidRPr="00323B4B">
                <w:rPr>
                  <w:rStyle w:val="Hyperlink"/>
                  <w:color w:val="auto"/>
                  <w:sz w:val="24"/>
                  <w:szCs w:val="24"/>
                </w:rPr>
                <w:t>https://bipbc.gig.cymru/</w:t>
              </w:r>
            </w:hyperlink>
          </w:p>
          <w:p w14:paraId="3C2836AF" w14:textId="77777777" w:rsidR="00B4480B" w:rsidRPr="00323B4B" w:rsidRDefault="00B4480B" w:rsidP="00B4480B">
            <w:pPr>
              <w:jc w:val="center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13922599" w14:textId="09B09E24" w:rsidR="00B4480B" w:rsidRPr="00323B4B" w:rsidRDefault="00B4480B" w:rsidP="00B4480B">
            <w:pPr>
              <w:jc w:val="center"/>
              <w:rPr>
                <w:b w:val="0"/>
                <w:bCs w:val="0"/>
                <w:color w:val="auto"/>
                <w:sz w:val="24"/>
                <w:szCs w:val="24"/>
                <w:lang w:val="de-DE"/>
              </w:rPr>
            </w:pP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Chwiliwch  </w:t>
            </w:r>
            <w:r w:rsidRPr="00323B4B">
              <w:rPr>
                <w:color w:val="auto"/>
                <w:sz w:val="24"/>
                <w:szCs w:val="24"/>
              </w:rPr>
              <w:t>MSD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  - dewiswch ac agorwch</w:t>
            </w:r>
            <w:r w:rsidR="00323B4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 Dudalen </w:t>
            </w:r>
            <w:r w:rsidRPr="00323B4B">
              <w:rPr>
                <w:color w:val="auto"/>
                <w:sz w:val="24"/>
                <w:szCs w:val="24"/>
              </w:rPr>
              <w:t xml:space="preserve">ARMA </w:t>
            </w:r>
            <w:r w:rsidRPr="00F2071F">
              <w:rPr>
                <w:b w:val="0"/>
                <w:bCs w:val="0"/>
                <w:color w:val="auto"/>
                <w:sz w:val="24"/>
                <w:szCs w:val="24"/>
              </w:rPr>
              <w:t>Page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 o’r Canlyniadau Chwilio</w:t>
            </w:r>
          </w:p>
          <w:p w14:paraId="289EB9EC" w14:textId="68B92C5B" w:rsidR="000B6DEF" w:rsidRPr="00B4480B" w:rsidRDefault="000B6DEF" w:rsidP="000B6DEF">
            <w:pPr>
              <w:autoSpaceDE w:val="0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B4480B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035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3E70B5E6" w14:textId="77777777" w:rsidR="00B66491" w:rsidRPr="00323B4B" w:rsidRDefault="00B66491" w:rsidP="00B66491">
            <w:pPr>
              <w:autoSpaceDE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A oes gennych chi boen / broblem gyda Chymal / Asgwrn / Cyhyr / meinwe cysylltiol?</w:t>
            </w:r>
          </w:p>
          <w:p w14:paraId="04FEFB05" w14:textId="77777777" w:rsidR="00B66491" w:rsidRPr="00323B4B" w:rsidRDefault="00B66491" w:rsidP="00B66491">
            <w:pPr>
              <w:autoSpaceDE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A ydych angen gwybodaeth / eich cyfeirio?</w:t>
            </w:r>
          </w:p>
          <w:p w14:paraId="44F0A6B7" w14:textId="77777777" w:rsidR="00B66491" w:rsidRPr="00323B4B" w:rsidRDefault="00B66491" w:rsidP="00B66491">
            <w:pPr>
              <w:autoSpaceDE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16"/>
                <w:szCs w:val="16"/>
              </w:rPr>
            </w:pPr>
          </w:p>
          <w:p w14:paraId="5F388149" w14:textId="77777777" w:rsidR="00B66491" w:rsidRPr="00323B4B" w:rsidRDefault="00B66491" w:rsidP="00B66491">
            <w:pPr>
              <w:autoSpaceDE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Ewch ar:-</w:t>
            </w:r>
          </w:p>
          <w:p w14:paraId="15C4C050" w14:textId="77777777" w:rsidR="00B66491" w:rsidRPr="00323B4B" w:rsidRDefault="00B66491" w:rsidP="00B66491">
            <w:pPr>
              <w:autoSpaceDE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Wefan Bwrdd Iechyd Betsi Cadwaladr:-</w:t>
            </w:r>
          </w:p>
          <w:p w14:paraId="38127B07" w14:textId="77777777" w:rsidR="00B66491" w:rsidRPr="00323B4B" w:rsidRDefault="0031400D" w:rsidP="00B664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hyperlink r:id="rId9" w:history="1">
              <w:r w:rsidR="00B66491" w:rsidRPr="00323B4B">
                <w:rPr>
                  <w:rStyle w:val="Hyperlink"/>
                  <w:color w:val="auto"/>
                  <w:sz w:val="24"/>
                  <w:szCs w:val="24"/>
                </w:rPr>
                <w:t>https://bipbc.gig.cymru/</w:t>
              </w:r>
            </w:hyperlink>
          </w:p>
          <w:p w14:paraId="38069DB3" w14:textId="77777777" w:rsidR="00B66491" w:rsidRPr="00323B4B" w:rsidRDefault="00B66491" w:rsidP="00B664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70DCB3EA" w14:textId="426A78FF" w:rsidR="00B66491" w:rsidRPr="00323B4B" w:rsidRDefault="00B66491" w:rsidP="00B664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4"/>
                <w:szCs w:val="24"/>
                <w:lang w:val="de-DE"/>
              </w:rPr>
            </w:pP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Chwiliwch  </w:t>
            </w:r>
            <w:r w:rsidRPr="00323B4B">
              <w:rPr>
                <w:color w:val="auto"/>
                <w:sz w:val="24"/>
                <w:szCs w:val="24"/>
              </w:rPr>
              <w:t>MSD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  - dewiswch ac agorwch </w:t>
            </w:r>
            <w:r w:rsidR="00323B4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Dudalen </w:t>
            </w:r>
            <w:r w:rsidRPr="00323B4B">
              <w:rPr>
                <w:color w:val="auto"/>
                <w:sz w:val="24"/>
                <w:szCs w:val="24"/>
              </w:rPr>
              <w:t xml:space="preserve">ARMA </w:t>
            </w:r>
            <w:r w:rsidRPr="00F2071F">
              <w:rPr>
                <w:b w:val="0"/>
                <w:bCs w:val="0"/>
                <w:color w:val="auto"/>
                <w:sz w:val="24"/>
                <w:szCs w:val="24"/>
              </w:rPr>
              <w:t xml:space="preserve">Page 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>o’r Canlyniadau Chwilio</w:t>
            </w:r>
          </w:p>
          <w:p w14:paraId="6C4F5D96" w14:textId="77777777" w:rsidR="000B6DEF" w:rsidRPr="00B4480B" w:rsidRDefault="000B6DEF" w:rsidP="00E37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</w:p>
        </w:tc>
      </w:tr>
      <w:tr w:rsidR="00B66491" w:rsidRPr="00A13D45" w14:paraId="549FA9B1" w14:textId="77777777" w:rsidTr="00B66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tcBorders>
              <w:top w:val="single" w:sz="6" w:space="0" w:color="auto"/>
              <w:left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0CC13A9" w14:textId="77777777" w:rsidR="00B66491" w:rsidRPr="00323B4B" w:rsidRDefault="00B66491" w:rsidP="00B66491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A oes gennych chi boen / broblem gyda Chymal / Asgwrn / Cyhyr / meinwe cysylltiol?</w:t>
            </w:r>
          </w:p>
          <w:p w14:paraId="601B3B58" w14:textId="77777777" w:rsidR="00B66491" w:rsidRPr="00323B4B" w:rsidRDefault="00B66491" w:rsidP="00B66491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A ydych angen gwybodaeth / eich cyfeirio?</w:t>
            </w:r>
          </w:p>
          <w:p w14:paraId="0FC0900A" w14:textId="77777777" w:rsidR="00B66491" w:rsidRPr="00323B4B" w:rsidRDefault="00B66491" w:rsidP="00B66491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16"/>
                <w:szCs w:val="16"/>
              </w:rPr>
            </w:pPr>
          </w:p>
          <w:p w14:paraId="696286C7" w14:textId="77777777" w:rsidR="00B66491" w:rsidRPr="00323B4B" w:rsidRDefault="00B66491" w:rsidP="00B66491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Ewch ar:-</w:t>
            </w:r>
          </w:p>
          <w:p w14:paraId="03D97483" w14:textId="77777777" w:rsidR="00B66491" w:rsidRPr="00323B4B" w:rsidRDefault="00B66491" w:rsidP="00B66491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Wefan Bwrdd Iechyd Betsi Cadwaladr:-</w:t>
            </w:r>
          </w:p>
          <w:p w14:paraId="48576E80" w14:textId="77777777" w:rsidR="00B66491" w:rsidRPr="00323B4B" w:rsidRDefault="0031400D" w:rsidP="00B66491">
            <w:pPr>
              <w:jc w:val="center"/>
              <w:rPr>
                <w:color w:val="auto"/>
                <w:sz w:val="24"/>
                <w:szCs w:val="24"/>
              </w:rPr>
            </w:pPr>
            <w:hyperlink r:id="rId10" w:history="1">
              <w:r w:rsidR="00B66491" w:rsidRPr="00323B4B">
                <w:rPr>
                  <w:rStyle w:val="Hyperlink"/>
                  <w:color w:val="auto"/>
                  <w:sz w:val="24"/>
                  <w:szCs w:val="24"/>
                </w:rPr>
                <w:t>https://bipbc.gig.cymru/</w:t>
              </w:r>
            </w:hyperlink>
          </w:p>
          <w:p w14:paraId="5D370515" w14:textId="77777777" w:rsidR="00B66491" w:rsidRPr="00323B4B" w:rsidRDefault="00B66491" w:rsidP="00B66491">
            <w:pPr>
              <w:jc w:val="center"/>
              <w:rPr>
                <w:rFonts w:cs="Times New Roman"/>
                <w:b w:val="0"/>
                <w:bCs w:val="0"/>
                <w:color w:val="auto"/>
                <w:sz w:val="16"/>
                <w:szCs w:val="16"/>
              </w:rPr>
            </w:pPr>
          </w:p>
          <w:p w14:paraId="22CAD5A4" w14:textId="5D668E35" w:rsidR="00B66491" w:rsidRPr="00B4480B" w:rsidRDefault="00B66491" w:rsidP="00B66491">
            <w:pPr>
              <w:jc w:val="center"/>
              <w:rPr>
                <w:color w:val="auto"/>
                <w:sz w:val="24"/>
                <w:szCs w:val="24"/>
                <w:lang w:val="de-DE"/>
              </w:rPr>
            </w:pP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Chwiliwch  </w:t>
            </w:r>
            <w:r w:rsidRPr="00323B4B">
              <w:rPr>
                <w:color w:val="auto"/>
                <w:sz w:val="24"/>
                <w:szCs w:val="24"/>
              </w:rPr>
              <w:t>MSD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  - dewiswch ac agorwch </w:t>
            </w:r>
            <w:r w:rsidR="00323B4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Dudalen </w:t>
            </w:r>
            <w:r w:rsidRPr="00323B4B">
              <w:rPr>
                <w:color w:val="auto"/>
                <w:sz w:val="24"/>
                <w:szCs w:val="24"/>
              </w:rPr>
              <w:t xml:space="preserve">ARMA </w:t>
            </w:r>
            <w:r w:rsidRPr="00F2071F">
              <w:rPr>
                <w:b w:val="0"/>
                <w:bCs w:val="0"/>
                <w:color w:val="auto"/>
                <w:sz w:val="24"/>
                <w:szCs w:val="24"/>
              </w:rPr>
              <w:t xml:space="preserve">Page 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>o’r Canlyniadau Chwilio</w:t>
            </w:r>
          </w:p>
          <w:p w14:paraId="3D03994F" w14:textId="26F855CB" w:rsidR="00B66491" w:rsidRPr="00B4480B" w:rsidRDefault="00B66491" w:rsidP="00B6649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5A72B457" w14:textId="77777777" w:rsidR="00B66491" w:rsidRPr="00323B4B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color w:val="auto"/>
                <w:sz w:val="24"/>
                <w:szCs w:val="24"/>
              </w:rPr>
              <w:t>A oes gennych chi boen / broblem gyda Chymal / Asgwrn / Cyhyr / meinwe cysylltiol?</w:t>
            </w:r>
          </w:p>
          <w:p w14:paraId="7D7D5D8B" w14:textId="77777777" w:rsidR="00B66491" w:rsidRPr="00323B4B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color w:val="auto"/>
                <w:sz w:val="24"/>
                <w:szCs w:val="24"/>
              </w:rPr>
              <w:t>A ydych angen gwybodaeth / eich cyfeirio?</w:t>
            </w:r>
          </w:p>
          <w:p w14:paraId="4D7AABEF" w14:textId="77777777" w:rsidR="00B66491" w:rsidRPr="00323B4B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6"/>
                <w:szCs w:val="16"/>
              </w:rPr>
            </w:pPr>
          </w:p>
          <w:p w14:paraId="7622D533" w14:textId="77777777" w:rsidR="00B66491" w:rsidRPr="00323B4B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color w:val="auto"/>
                <w:sz w:val="24"/>
                <w:szCs w:val="24"/>
              </w:rPr>
              <w:t>Ewch ar:-</w:t>
            </w:r>
          </w:p>
          <w:p w14:paraId="3159FC84" w14:textId="77777777" w:rsidR="00B66491" w:rsidRPr="00323B4B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color w:val="auto"/>
                <w:sz w:val="24"/>
                <w:szCs w:val="24"/>
              </w:rPr>
              <w:t>Wefan Bwrdd Iechyd Betsi Cadwaladr:-</w:t>
            </w:r>
          </w:p>
          <w:p w14:paraId="64391883" w14:textId="77777777" w:rsidR="00B66491" w:rsidRPr="00323B4B" w:rsidRDefault="0031400D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hyperlink r:id="rId11" w:history="1">
              <w:r w:rsidR="00B66491" w:rsidRPr="00323B4B">
                <w:rPr>
                  <w:rStyle w:val="Hyperlink"/>
                  <w:b/>
                  <w:bCs/>
                  <w:color w:val="auto"/>
                  <w:sz w:val="24"/>
                  <w:szCs w:val="24"/>
                </w:rPr>
                <w:t>https://bipbc.gig.cymru/</w:t>
              </w:r>
            </w:hyperlink>
          </w:p>
          <w:p w14:paraId="7D6E3B25" w14:textId="77777777" w:rsidR="00B66491" w:rsidRPr="00323B4B" w:rsidRDefault="00B66491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16"/>
                <w:szCs w:val="16"/>
              </w:rPr>
            </w:pPr>
          </w:p>
          <w:p w14:paraId="08DFE751" w14:textId="5BC0E8CB" w:rsidR="00B66491" w:rsidRPr="00323B4B" w:rsidRDefault="00B66491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de-DE"/>
              </w:rPr>
            </w:pPr>
            <w:r w:rsidRPr="00323B4B">
              <w:rPr>
                <w:color w:val="auto"/>
                <w:sz w:val="24"/>
                <w:szCs w:val="24"/>
              </w:rPr>
              <w:t xml:space="preserve">Chwiliwch  </w:t>
            </w:r>
            <w:r w:rsidRPr="00323B4B">
              <w:rPr>
                <w:b/>
                <w:bCs/>
                <w:color w:val="auto"/>
                <w:sz w:val="24"/>
                <w:szCs w:val="24"/>
              </w:rPr>
              <w:t>MSD</w:t>
            </w:r>
            <w:r w:rsidRPr="00323B4B">
              <w:rPr>
                <w:color w:val="auto"/>
                <w:sz w:val="24"/>
                <w:szCs w:val="24"/>
              </w:rPr>
              <w:t xml:space="preserve">  - dewiswch ac agorwch</w:t>
            </w:r>
            <w:r w:rsidR="00203518" w:rsidRPr="00323B4B">
              <w:rPr>
                <w:color w:val="auto"/>
                <w:sz w:val="24"/>
                <w:szCs w:val="24"/>
              </w:rPr>
              <w:t xml:space="preserve"> </w:t>
            </w:r>
            <w:r w:rsidRPr="00323B4B">
              <w:rPr>
                <w:color w:val="auto"/>
                <w:sz w:val="24"/>
                <w:szCs w:val="24"/>
              </w:rPr>
              <w:t xml:space="preserve"> Dudalen </w:t>
            </w:r>
            <w:r w:rsidRPr="00323B4B">
              <w:rPr>
                <w:b/>
                <w:bCs/>
                <w:color w:val="auto"/>
                <w:sz w:val="24"/>
                <w:szCs w:val="24"/>
              </w:rPr>
              <w:t xml:space="preserve">ARMA </w:t>
            </w:r>
            <w:r w:rsidRPr="00F2071F">
              <w:rPr>
                <w:color w:val="auto"/>
                <w:sz w:val="24"/>
                <w:szCs w:val="24"/>
              </w:rPr>
              <w:t xml:space="preserve">Page </w:t>
            </w:r>
            <w:r w:rsidRPr="00323B4B">
              <w:rPr>
                <w:color w:val="auto"/>
                <w:sz w:val="24"/>
                <w:szCs w:val="24"/>
              </w:rPr>
              <w:t>o’r Canlyniadau Chwilio</w:t>
            </w:r>
          </w:p>
          <w:p w14:paraId="4E1D49A9" w14:textId="051237EE" w:rsidR="00B66491" w:rsidRPr="00B4480B" w:rsidRDefault="00B66491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B66491" w:rsidRPr="00B4480B" w14:paraId="0002DFA9" w14:textId="77777777" w:rsidTr="00B66491">
        <w:trPr>
          <w:trHeight w:hRule="exact" w:val="2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10B9BF0F" w14:textId="77777777" w:rsidR="00B66491" w:rsidRPr="00B4480B" w:rsidRDefault="00B66491" w:rsidP="00B66491">
            <w:pPr>
              <w:autoSpaceDE w:val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A oes gennych chi boen / broblem gyda Chymal / Asgwrn / Cyhyr / meinwe cysylltiol?</w:t>
            </w:r>
          </w:p>
          <w:p w14:paraId="40E35181" w14:textId="77777777" w:rsidR="00B66491" w:rsidRPr="00B4480B" w:rsidRDefault="00B66491" w:rsidP="00B66491">
            <w:pPr>
              <w:autoSpaceDE w:val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A ydych angen gwybodaeth / eich cyfeirio?</w:t>
            </w:r>
          </w:p>
          <w:p w14:paraId="6BBA9E66" w14:textId="77777777" w:rsidR="00B66491" w:rsidRPr="00B66491" w:rsidRDefault="00B66491" w:rsidP="00B66491">
            <w:pPr>
              <w:autoSpaceDE w:val="0"/>
              <w:jc w:val="center"/>
              <w:rPr>
                <w:rFonts w:cs="Arial"/>
                <w:color w:val="auto"/>
                <w:sz w:val="16"/>
                <w:szCs w:val="16"/>
              </w:rPr>
            </w:pPr>
          </w:p>
          <w:p w14:paraId="715B9567" w14:textId="77777777" w:rsidR="00B66491" w:rsidRPr="00B4480B" w:rsidRDefault="00B66491" w:rsidP="00B66491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Ewch ar:-</w:t>
            </w:r>
          </w:p>
          <w:p w14:paraId="617F956A" w14:textId="77777777" w:rsidR="00B66491" w:rsidRPr="00323B4B" w:rsidRDefault="00B66491" w:rsidP="00B66491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Wefan Bwrdd Iechyd Betsi Cadwaladr:-</w:t>
            </w:r>
          </w:p>
          <w:p w14:paraId="7693ED3B" w14:textId="77777777" w:rsidR="00B66491" w:rsidRPr="00B4480B" w:rsidRDefault="0031400D" w:rsidP="00B66491">
            <w:pPr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hyperlink r:id="rId12" w:history="1">
              <w:r w:rsidR="00B66491" w:rsidRPr="00B4480B">
                <w:rPr>
                  <w:rStyle w:val="Hyperlink"/>
                  <w:color w:val="auto"/>
                  <w:sz w:val="24"/>
                  <w:szCs w:val="24"/>
                </w:rPr>
                <w:t>https://bipbc.gig.cymru/</w:t>
              </w:r>
            </w:hyperlink>
          </w:p>
          <w:p w14:paraId="2400D597" w14:textId="77777777" w:rsidR="00B66491" w:rsidRPr="00B4480B" w:rsidRDefault="00B66491" w:rsidP="00B66491">
            <w:pPr>
              <w:jc w:val="center"/>
              <w:rPr>
                <w:rFonts w:cs="Times New Roman"/>
                <w:color w:val="auto"/>
                <w:sz w:val="24"/>
                <w:szCs w:val="24"/>
              </w:rPr>
            </w:pPr>
          </w:p>
          <w:p w14:paraId="4F0EBDB9" w14:textId="00FBD1C1" w:rsidR="00B66491" w:rsidRPr="00323B4B" w:rsidRDefault="00B66491" w:rsidP="00B66491">
            <w:pPr>
              <w:jc w:val="center"/>
              <w:rPr>
                <w:b w:val="0"/>
                <w:bCs w:val="0"/>
                <w:color w:val="auto"/>
                <w:sz w:val="24"/>
                <w:szCs w:val="24"/>
                <w:lang w:val="de-DE"/>
              </w:rPr>
            </w:pP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Chwiliwch  </w:t>
            </w:r>
            <w:r w:rsidRPr="00323B4B">
              <w:rPr>
                <w:color w:val="auto"/>
                <w:sz w:val="24"/>
                <w:szCs w:val="24"/>
              </w:rPr>
              <w:t>MSD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  - dewiswch ac agorwch </w:t>
            </w:r>
            <w:r w:rsidR="00323B4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Dudalen </w:t>
            </w:r>
            <w:r w:rsidRPr="00323B4B">
              <w:rPr>
                <w:color w:val="auto"/>
                <w:sz w:val="24"/>
                <w:szCs w:val="24"/>
              </w:rPr>
              <w:t xml:space="preserve">ARMA </w:t>
            </w:r>
            <w:r w:rsidRPr="00F2071F">
              <w:rPr>
                <w:b w:val="0"/>
                <w:bCs w:val="0"/>
                <w:color w:val="auto"/>
                <w:sz w:val="24"/>
                <w:szCs w:val="24"/>
              </w:rPr>
              <w:t>Page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 o’r Canlyniadau Chwilio</w:t>
            </w:r>
          </w:p>
          <w:p w14:paraId="0C3DC837" w14:textId="77777777" w:rsidR="00B66491" w:rsidRPr="00B4480B" w:rsidRDefault="00B66491" w:rsidP="00B66491">
            <w:pPr>
              <w:jc w:val="center"/>
              <w:rPr>
                <w:color w:val="auto"/>
              </w:rPr>
            </w:pPr>
          </w:p>
        </w:tc>
        <w:tc>
          <w:tcPr>
            <w:tcW w:w="5035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03914112" w14:textId="77777777" w:rsidR="00B66491" w:rsidRPr="00B4480B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color w:val="auto"/>
                <w:sz w:val="24"/>
                <w:szCs w:val="24"/>
              </w:rPr>
              <w:t>A oes gennych chi boen / broblem gyda Chymal / Asgwrn / Cyhyr / meinwe cysylltiol?</w:t>
            </w:r>
          </w:p>
          <w:p w14:paraId="767A015D" w14:textId="77777777" w:rsidR="00B66491" w:rsidRPr="00B4480B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color w:val="auto"/>
                <w:sz w:val="24"/>
                <w:szCs w:val="24"/>
              </w:rPr>
              <w:t>A ydych angen gwybodaeth / eich cyfeirio?</w:t>
            </w:r>
          </w:p>
          <w:p w14:paraId="419344F8" w14:textId="77777777" w:rsidR="00B66491" w:rsidRPr="00B66491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6"/>
                <w:szCs w:val="16"/>
              </w:rPr>
            </w:pPr>
          </w:p>
          <w:p w14:paraId="49C9C56B" w14:textId="77777777" w:rsidR="00B66491" w:rsidRPr="00B4480B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color w:val="auto"/>
                <w:sz w:val="24"/>
                <w:szCs w:val="24"/>
              </w:rPr>
              <w:t>Ewch ar:-</w:t>
            </w:r>
          </w:p>
          <w:p w14:paraId="5CA78637" w14:textId="77777777" w:rsidR="00B66491" w:rsidRPr="00B4480B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color w:val="auto"/>
                <w:sz w:val="24"/>
                <w:szCs w:val="24"/>
              </w:rPr>
              <w:t>Wefan Bwrdd Iechyd Betsi Cadwaladr:-</w:t>
            </w:r>
          </w:p>
          <w:p w14:paraId="21D4DED9" w14:textId="77777777" w:rsidR="00B66491" w:rsidRPr="00323B4B" w:rsidRDefault="0031400D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hyperlink r:id="rId13" w:history="1">
              <w:r w:rsidR="00B66491" w:rsidRPr="00323B4B">
                <w:rPr>
                  <w:rStyle w:val="Hyperlink"/>
                  <w:b/>
                  <w:bCs/>
                  <w:color w:val="auto"/>
                  <w:sz w:val="24"/>
                  <w:szCs w:val="24"/>
                </w:rPr>
                <w:t>https://bipbc.gig.cymru/</w:t>
              </w:r>
            </w:hyperlink>
          </w:p>
          <w:p w14:paraId="7E75EFC3" w14:textId="77777777" w:rsidR="00B66491" w:rsidRPr="00B4480B" w:rsidRDefault="00B66491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4"/>
                <w:szCs w:val="24"/>
              </w:rPr>
            </w:pPr>
          </w:p>
          <w:p w14:paraId="0D7C103E" w14:textId="57AF73D7" w:rsidR="00B66491" w:rsidRPr="00B4480B" w:rsidRDefault="00B66491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de-DE"/>
              </w:rPr>
            </w:pPr>
            <w:r w:rsidRPr="00B4480B">
              <w:rPr>
                <w:color w:val="auto"/>
                <w:sz w:val="24"/>
                <w:szCs w:val="24"/>
              </w:rPr>
              <w:t xml:space="preserve">Chwiliwch  </w:t>
            </w:r>
            <w:r w:rsidRPr="00323B4B">
              <w:rPr>
                <w:b/>
                <w:bCs/>
                <w:color w:val="auto"/>
                <w:sz w:val="24"/>
                <w:szCs w:val="24"/>
              </w:rPr>
              <w:t xml:space="preserve">MSD </w:t>
            </w:r>
            <w:r w:rsidRPr="00B4480B">
              <w:rPr>
                <w:color w:val="auto"/>
                <w:sz w:val="24"/>
                <w:szCs w:val="24"/>
              </w:rPr>
              <w:t xml:space="preserve"> - dewiswch ac agorwch </w:t>
            </w:r>
            <w:r w:rsidR="00323B4B">
              <w:rPr>
                <w:color w:val="auto"/>
                <w:sz w:val="24"/>
                <w:szCs w:val="24"/>
              </w:rPr>
              <w:t xml:space="preserve"> </w:t>
            </w:r>
            <w:r w:rsidRPr="00B4480B">
              <w:rPr>
                <w:color w:val="auto"/>
                <w:sz w:val="24"/>
                <w:szCs w:val="24"/>
              </w:rPr>
              <w:t xml:space="preserve">Dudalen </w:t>
            </w:r>
            <w:r w:rsidRPr="00323B4B">
              <w:rPr>
                <w:b/>
                <w:bCs/>
                <w:color w:val="auto"/>
                <w:sz w:val="24"/>
                <w:szCs w:val="24"/>
              </w:rPr>
              <w:t xml:space="preserve">ARMA </w:t>
            </w:r>
            <w:r w:rsidRPr="00F2071F">
              <w:rPr>
                <w:color w:val="auto"/>
                <w:sz w:val="24"/>
                <w:szCs w:val="24"/>
              </w:rPr>
              <w:t>Page</w:t>
            </w:r>
            <w:r w:rsidRPr="00B4480B">
              <w:rPr>
                <w:color w:val="auto"/>
                <w:sz w:val="24"/>
                <w:szCs w:val="24"/>
              </w:rPr>
              <w:t xml:space="preserve"> o’r Canlyniadau Chwilio</w:t>
            </w:r>
          </w:p>
          <w:p w14:paraId="3936A273" w14:textId="77777777" w:rsidR="00B66491" w:rsidRPr="00B4480B" w:rsidRDefault="00B66491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B66491" w:rsidRPr="00A13D45" w14:paraId="4A2AAC55" w14:textId="77777777" w:rsidTr="00B66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0B0537" w14:textId="77777777" w:rsidR="00B66491" w:rsidRPr="00B4480B" w:rsidRDefault="00B66491" w:rsidP="00B66491">
            <w:pPr>
              <w:autoSpaceDE w:val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lastRenderedPageBreak/>
              <w:t>A oes gennych chi boen / broblem gyda Chymal / Asgwrn / Cyhyr / meinwe cysylltiol?</w:t>
            </w:r>
          </w:p>
          <w:p w14:paraId="10D3BD4A" w14:textId="77777777" w:rsidR="00B66491" w:rsidRPr="00B4480B" w:rsidRDefault="00B66491" w:rsidP="00B66491">
            <w:pPr>
              <w:autoSpaceDE w:val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A ydych angen gwybodaeth / eich cyfeirio?</w:t>
            </w:r>
          </w:p>
          <w:p w14:paraId="26117D1A" w14:textId="77777777" w:rsidR="00B66491" w:rsidRPr="00B66491" w:rsidRDefault="00B66491" w:rsidP="00B66491">
            <w:pPr>
              <w:autoSpaceDE w:val="0"/>
              <w:jc w:val="center"/>
              <w:rPr>
                <w:rFonts w:cs="Arial"/>
                <w:color w:val="auto"/>
                <w:sz w:val="16"/>
                <w:szCs w:val="16"/>
              </w:rPr>
            </w:pPr>
          </w:p>
          <w:p w14:paraId="07F91149" w14:textId="77777777" w:rsidR="00B66491" w:rsidRPr="00B4480B" w:rsidRDefault="00B66491" w:rsidP="00B66491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Ewch ar:-</w:t>
            </w:r>
          </w:p>
          <w:p w14:paraId="7918D1E4" w14:textId="77777777" w:rsidR="00B66491" w:rsidRPr="00323B4B" w:rsidRDefault="00B66491" w:rsidP="00B66491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Wefan Bwrdd Iechyd Betsi Cadwaladr:-</w:t>
            </w:r>
          </w:p>
          <w:p w14:paraId="483916C2" w14:textId="77777777" w:rsidR="00B66491" w:rsidRPr="00B4480B" w:rsidRDefault="0031400D" w:rsidP="00B66491">
            <w:pPr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hyperlink r:id="rId14" w:history="1">
              <w:r w:rsidR="00B66491" w:rsidRPr="00B4480B">
                <w:rPr>
                  <w:rStyle w:val="Hyperlink"/>
                  <w:color w:val="auto"/>
                  <w:sz w:val="24"/>
                  <w:szCs w:val="24"/>
                </w:rPr>
                <w:t>https://bipbc.gig.cymru/</w:t>
              </w:r>
            </w:hyperlink>
          </w:p>
          <w:p w14:paraId="512ADEED" w14:textId="77777777" w:rsidR="00B66491" w:rsidRPr="00323B4B" w:rsidRDefault="00B66491" w:rsidP="00B6649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  <w:p w14:paraId="74B70AC1" w14:textId="47FA2D87" w:rsidR="00B66491" w:rsidRPr="00B66491" w:rsidRDefault="00B66491" w:rsidP="00B66491">
            <w:pPr>
              <w:jc w:val="center"/>
              <w:rPr>
                <w:b w:val="0"/>
                <w:bCs w:val="0"/>
                <w:color w:val="auto"/>
                <w:sz w:val="24"/>
                <w:szCs w:val="24"/>
                <w:lang w:val="de-DE"/>
              </w:rPr>
            </w:pPr>
            <w:r w:rsidRPr="00B66491">
              <w:rPr>
                <w:b w:val="0"/>
                <w:bCs w:val="0"/>
                <w:color w:val="auto"/>
                <w:sz w:val="24"/>
                <w:szCs w:val="24"/>
              </w:rPr>
              <w:t xml:space="preserve">Chwiliwch  MSD  - dewiswch ac agorwch </w:t>
            </w:r>
            <w:r w:rsidR="00160218">
              <w:rPr>
                <w:b w:val="0"/>
                <w:bCs w:val="0"/>
                <w:color w:val="auto"/>
                <w:sz w:val="24"/>
                <w:szCs w:val="24"/>
              </w:rPr>
              <w:t xml:space="preserve">  </w:t>
            </w:r>
            <w:r w:rsidRPr="00B66491">
              <w:rPr>
                <w:b w:val="0"/>
                <w:bCs w:val="0"/>
                <w:color w:val="auto"/>
                <w:sz w:val="24"/>
                <w:szCs w:val="24"/>
              </w:rPr>
              <w:t xml:space="preserve">Dudalen </w:t>
            </w:r>
            <w:r w:rsidRPr="00323B4B">
              <w:rPr>
                <w:color w:val="auto"/>
                <w:sz w:val="24"/>
                <w:szCs w:val="24"/>
              </w:rPr>
              <w:t xml:space="preserve">ARMA </w:t>
            </w:r>
            <w:r w:rsidRPr="00F2071F">
              <w:rPr>
                <w:b w:val="0"/>
                <w:bCs w:val="0"/>
                <w:color w:val="auto"/>
                <w:sz w:val="24"/>
                <w:szCs w:val="24"/>
              </w:rPr>
              <w:t>Page</w:t>
            </w:r>
            <w:r w:rsidRPr="00B66491">
              <w:rPr>
                <w:b w:val="0"/>
                <w:bCs w:val="0"/>
                <w:color w:val="auto"/>
                <w:sz w:val="24"/>
                <w:szCs w:val="24"/>
              </w:rPr>
              <w:t xml:space="preserve"> o’r Canlyniadau Chwilio</w:t>
            </w:r>
          </w:p>
          <w:p w14:paraId="094B0D9F" w14:textId="77777777" w:rsidR="00B66491" w:rsidRPr="00B4480B" w:rsidRDefault="00B66491" w:rsidP="00B66491">
            <w:pPr>
              <w:jc w:val="center"/>
              <w:rPr>
                <w:color w:val="auto"/>
              </w:rPr>
            </w:pPr>
          </w:p>
        </w:tc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FFFFFF" w:themeFill="background1"/>
          </w:tcPr>
          <w:p w14:paraId="2D247418" w14:textId="77777777" w:rsidR="00B66491" w:rsidRPr="00B4480B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color w:val="auto"/>
                <w:sz w:val="24"/>
                <w:szCs w:val="24"/>
              </w:rPr>
              <w:t>A oes gennych chi boen / broblem gyda Chymal / Asgwrn / Cyhyr / meinwe cysylltiol?</w:t>
            </w:r>
          </w:p>
          <w:p w14:paraId="6A86786F" w14:textId="77777777" w:rsidR="00B66491" w:rsidRPr="00B4480B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color w:val="auto"/>
                <w:sz w:val="24"/>
                <w:szCs w:val="24"/>
              </w:rPr>
              <w:t>A ydych angen gwybodaeth / eich cyfeirio?</w:t>
            </w:r>
          </w:p>
          <w:p w14:paraId="43C7319C" w14:textId="77777777" w:rsidR="00B66491" w:rsidRPr="00B66491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6"/>
                <w:szCs w:val="16"/>
              </w:rPr>
            </w:pPr>
          </w:p>
          <w:p w14:paraId="4BC70E1B" w14:textId="77777777" w:rsidR="00B66491" w:rsidRPr="00B4480B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color w:val="auto"/>
                <w:sz w:val="24"/>
                <w:szCs w:val="24"/>
              </w:rPr>
              <w:t>Ewch ar:-</w:t>
            </w:r>
          </w:p>
          <w:p w14:paraId="2E74F2E2" w14:textId="77777777" w:rsidR="00B66491" w:rsidRPr="00B4480B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color w:val="auto"/>
                <w:sz w:val="24"/>
                <w:szCs w:val="24"/>
              </w:rPr>
              <w:t>Wefan Bwrdd Iechyd Betsi Cadwaladr:-</w:t>
            </w:r>
          </w:p>
          <w:p w14:paraId="5796901B" w14:textId="77777777" w:rsidR="00B66491" w:rsidRPr="00323B4B" w:rsidRDefault="0031400D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hyperlink r:id="rId15" w:history="1">
              <w:r w:rsidR="00B66491" w:rsidRPr="00323B4B">
                <w:rPr>
                  <w:rStyle w:val="Hyperlink"/>
                  <w:b/>
                  <w:bCs/>
                  <w:color w:val="auto"/>
                  <w:sz w:val="24"/>
                  <w:szCs w:val="24"/>
                </w:rPr>
                <w:t>https://bipbc.gig.cymru/</w:t>
              </w:r>
            </w:hyperlink>
          </w:p>
          <w:p w14:paraId="46234B01" w14:textId="77777777" w:rsidR="00B66491" w:rsidRPr="00323B4B" w:rsidRDefault="00B66491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16"/>
                <w:szCs w:val="16"/>
              </w:rPr>
            </w:pPr>
          </w:p>
          <w:p w14:paraId="53012E1E" w14:textId="63B16E41" w:rsidR="00B66491" w:rsidRPr="00B4480B" w:rsidRDefault="00B66491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de-DE"/>
              </w:rPr>
            </w:pPr>
            <w:r w:rsidRPr="00323B4B">
              <w:rPr>
                <w:color w:val="auto"/>
                <w:sz w:val="24"/>
                <w:szCs w:val="24"/>
              </w:rPr>
              <w:t xml:space="preserve">Chwiliwch  </w:t>
            </w:r>
            <w:r w:rsidRPr="00323B4B">
              <w:rPr>
                <w:b/>
                <w:bCs/>
                <w:color w:val="auto"/>
                <w:sz w:val="24"/>
                <w:szCs w:val="24"/>
              </w:rPr>
              <w:t>MSD</w:t>
            </w:r>
            <w:r w:rsidRPr="00323B4B">
              <w:rPr>
                <w:color w:val="auto"/>
                <w:sz w:val="24"/>
                <w:szCs w:val="24"/>
              </w:rPr>
              <w:t xml:space="preserve">  - dewiswch ac agorwch </w:t>
            </w:r>
            <w:r w:rsidR="00160218">
              <w:rPr>
                <w:color w:val="auto"/>
                <w:sz w:val="24"/>
                <w:szCs w:val="24"/>
              </w:rPr>
              <w:t xml:space="preserve"> </w:t>
            </w:r>
            <w:r w:rsidRPr="00323B4B">
              <w:rPr>
                <w:color w:val="auto"/>
                <w:sz w:val="24"/>
                <w:szCs w:val="24"/>
              </w:rPr>
              <w:t xml:space="preserve">Dudalen </w:t>
            </w:r>
            <w:r w:rsidRPr="00323B4B">
              <w:rPr>
                <w:b/>
                <w:bCs/>
                <w:color w:val="auto"/>
                <w:sz w:val="24"/>
                <w:szCs w:val="24"/>
              </w:rPr>
              <w:t xml:space="preserve">ARMA </w:t>
            </w:r>
            <w:r w:rsidRPr="00F2071F">
              <w:rPr>
                <w:color w:val="auto"/>
                <w:sz w:val="24"/>
                <w:szCs w:val="24"/>
              </w:rPr>
              <w:t>Page o</w:t>
            </w:r>
            <w:r w:rsidRPr="00323B4B">
              <w:rPr>
                <w:color w:val="auto"/>
                <w:sz w:val="24"/>
                <w:szCs w:val="24"/>
              </w:rPr>
              <w:t>’r Canlyniadau</w:t>
            </w:r>
            <w:r w:rsidRPr="00B4480B">
              <w:rPr>
                <w:color w:val="auto"/>
                <w:sz w:val="24"/>
                <w:szCs w:val="24"/>
              </w:rPr>
              <w:t xml:space="preserve"> Chwilio</w:t>
            </w:r>
          </w:p>
          <w:p w14:paraId="1F563B39" w14:textId="77777777" w:rsidR="00B66491" w:rsidRPr="00B4480B" w:rsidRDefault="00B66491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B66491" w:rsidRPr="00B4480B" w14:paraId="6EBF77F9" w14:textId="77777777" w:rsidTr="00B66491">
        <w:trPr>
          <w:trHeight w:hRule="exact" w:val="2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tcBorders>
              <w:top w:val="single" w:sz="6" w:space="0" w:color="auto"/>
              <w:left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0678A977" w14:textId="77777777" w:rsidR="00B66491" w:rsidRPr="00B4480B" w:rsidRDefault="00B66491" w:rsidP="00B66491">
            <w:pPr>
              <w:autoSpaceDE w:val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A oes gennych chi boen / broblem gyda Chymal / Asgwrn / Cyhyr / meinwe cysylltiol?</w:t>
            </w:r>
          </w:p>
          <w:p w14:paraId="5E09E3E4" w14:textId="77777777" w:rsidR="00B66491" w:rsidRPr="00B4480B" w:rsidRDefault="00B66491" w:rsidP="00B66491">
            <w:pPr>
              <w:autoSpaceDE w:val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A ydych angen gwybodaeth / eich cyfeirio?</w:t>
            </w:r>
          </w:p>
          <w:p w14:paraId="3C787B5E" w14:textId="77777777" w:rsidR="00B66491" w:rsidRPr="00B66491" w:rsidRDefault="00B66491" w:rsidP="00B66491">
            <w:pPr>
              <w:autoSpaceDE w:val="0"/>
              <w:jc w:val="center"/>
              <w:rPr>
                <w:rFonts w:cs="Arial"/>
                <w:color w:val="auto"/>
                <w:sz w:val="16"/>
                <w:szCs w:val="16"/>
              </w:rPr>
            </w:pPr>
          </w:p>
          <w:p w14:paraId="7521A14F" w14:textId="77777777" w:rsidR="00B66491" w:rsidRPr="00B4480B" w:rsidRDefault="00B66491" w:rsidP="00B66491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Ewch ar:-</w:t>
            </w:r>
          </w:p>
          <w:p w14:paraId="26363D93" w14:textId="77777777" w:rsidR="00B66491" w:rsidRPr="00323B4B" w:rsidRDefault="00B66491" w:rsidP="00B66491">
            <w:pPr>
              <w:autoSpaceDE w:val="0"/>
              <w:jc w:val="center"/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b w:val="0"/>
                <w:bCs w:val="0"/>
                <w:color w:val="auto"/>
                <w:sz w:val="24"/>
                <w:szCs w:val="24"/>
              </w:rPr>
              <w:t>Wefan Bwrdd Iechyd Betsi Cadwaladr:-</w:t>
            </w:r>
          </w:p>
          <w:p w14:paraId="09E4FD35" w14:textId="77777777" w:rsidR="00B66491" w:rsidRPr="00B4480B" w:rsidRDefault="0031400D" w:rsidP="00B66491">
            <w:pPr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hyperlink r:id="rId16" w:history="1">
              <w:r w:rsidR="00B66491" w:rsidRPr="00B4480B">
                <w:rPr>
                  <w:rStyle w:val="Hyperlink"/>
                  <w:color w:val="auto"/>
                  <w:sz w:val="24"/>
                  <w:szCs w:val="24"/>
                </w:rPr>
                <w:t>https://bipbc.gig.cymru/</w:t>
              </w:r>
            </w:hyperlink>
          </w:p>
          <w:p w14:paraId="30D294B3" w14:textId="77777777" w:rsidR="00B66491" w:rsidRPr="00B4480B" w:rsidRDefault="00B66491" w:rsidP="00B66491">
            <w:pPr>
              <w:jc w:val="center"/>
              <w:rPr>
                <w:rFonts w:cs="Times New Roman"/>
                <w:color w:val="auto"/>
                <w:sz w:val="24"/>
                <w:szCs w:val="24"/>
              </w:rPr>
            </w:pPr>
          </w:p>
          <w:p w14:paraId="199F6495" w14:textId="65C9270C" w:rsidR="00B66491" w:rsidRPr="00323B4B" w:rsidRDefault="00B66491" w:rsidP="00B66491">
            <w:pPr>
              <w:jc w:val="center"/>
              <w:rPr>
                <w:b w:val="0"/>
                <w:bCs w:val="0"/>
                <w:color w:val="auto"/>
                <w:sz w:val="24"/>
                <w:szCs w:val="24"/>
                <w:lang w:val="de-DE"/>
              </w:rPr>
            </w:pP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Chwiliwch  </w:t>
            </w:r>
            <w:r w:rsidRPr="00323B4B">
              <w:rPr>
                <w:color w:val="auto"/>
                <w:sz w:val="24"/>
                <w:szCs w:val="24"/>
              </w:rPr>
              <w:t>MSD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  - dewiswch ac agorwch </w:t>
            </w:r>
            <w:r w:rsidR="00160218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Dudalen </w:t>
            </w:r>
            <w:r w:rsidRPr="00323B4B">
              <w:rPr>
                <w:color w:val="auto"/>
                <w:sz w:val="24"/>
                <w:szCs w:val="24"/>
              </w:rPr>
              <w:t xml:space="preserve">ARMA </w:t>
            </w:r>
            <w:r w:rsidRPr="00F2071F">
              <w:rPr>
                <w:b w:val="0"/>
                <w:bCs w:val="0"/>
                <w:color w:val="auto"/>
                <w:sz w:val="24"/>
                <w:szCs w:val="24"/>
              </w:rPr>
              <w:t>Page</w:t>
            </w:r>
            <w:r w:rsidRPr="00323B4B">
              <w:rPr>
                <w:b w:val="0"/>
                <w:bCs w:val="0"/>
                <w:color w:val="auto"/>
                <w:sz w:val="24"/>
                <w:szCs w:val="24"/>
              </w:rPr>
              <w:t xml:space="preserve"> o’r Canlyniadau Chwilio</w:t>
            </w:r>
          </w:p>
          <w:p w14:paraId="62220335" w14:textId="77777777" w:rsidR="00B66491" w:rsidRPr="00B4480B" w:rsidRDefault="00B66491" w:rsidP="00B66491">
            <w:pPr>
              <w:jc w:val="center"/>
              <w:rPr>
                <w:color w:val="auto"/>
              </w:rPr>
            </w:pPr>
          </w:p>
        </w:tc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dashSmallGap" w:sz="4" w:space="0" w:color="auto"/>
            </w:tcBorders>
          </w:tcPr>
          <w:p w14:paraId="388E7EAF" w14:textId="77777777" w:rsidR="00B66491" w:rsidRPr="00B4480B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color w:val="auto"/>
                <w:sz w:val="24"/>
                <w:szCs w:val="24"/>
              </w:rPr>
              <w:t>A oes gennych chi boen / broblem gyda Chymal / Asgwrn / Cyhyr / meinwe cysylltiol?</w:t>
            </w:r>
          </w:p>
          <w:p w14:paraId="4D9ECD6D" w14:textId="77777777" w:rsidR="00B66491" w:rsidRPr="00B4480B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color w:val="auto"/>
                <w:sz w:val="24"/>
                <w:szCs w:val="24"/>
              </w:rPr>
              <w:t>A ydych angen gwybodaeth / eich cyfeirio?</w:t>
            </w:r>
          </w:p>
          <w:p w14:paraId="603B9DDF" w14:textId="77777777" w:rsidR="00B66491" w:rsidRPr="00B66491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6"/>
                <w:szCs w:val="16"/>
              </w:rPr>
            </w:pPr>
          </w:p>
          <w:p w14:paraId="6A245498" w14:textId="77777777" w:rsidR="00B66491" w:rsidRPr="00B4480B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00B4480B">
              <w:rPr>
                <w:rFonts w:cs="Arial"/>
                <w:color w:val="auto"/>
                <w:sz w:val="24"/>
                <w:szCs w:val="24"/>
              </w:rPr>
              <w:t>Ewch ar:-</w:t>
            </w:r>
          </w:p>
          <w:p w14:paraId="0ECE2A3B" w14:textId="77777777" w:rsidR="00B66491" w:rsidRPr="00323B4B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4"/>
                <w:szCs w:val="24"/>
              </w:rPr>
            </w:pPr>
            <w:r w:rsidRPr="00323B4B">
              <w:rPr>
                <w:rFonts w:cs="Arial"/>
                <w:color w:val="auto"/>
                <w:sz w:val="24"/>
                <w:szCs w:val="24"/>
              </w:rPr>
              <w:t>Wefan Bwrdd Iechyd Betsi Cadwaladr:-</w:t>
            </w:r>
          </w:p>
          <w:p w14:paraId="1636D933" w14:textId="77777777" w:rsidR="00B66491" w:rsidRPr="00B66491" w:rsidRDefault="0031400D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hyperlink r:id="rId17" w:history="1">
              <w:r w:rsidR="00B66491" w:rsidRPr="00B66491">
                <w:rPr>
                  <w:rStyle w:val="Hyperlink"/>
                  <w:b/>
                  <w:bCs/>
                  <w:color w:val="auto"/>
                  <w:sz w:val="24"/>
                  <w:szCs w:val="24"/>
                </w:rPr>
                <w:t>https://bipbc.gig.cymru/</w:t>
              </w:r>
            </w:hyperlink>
          </w:p>
          <w:p w14:paraId="5137431B" w14:textId="77777777" w:rsidR="00B66491" w:rsidRPr="00160218" w:rsidRDefault="00B66491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16"/>
                <w:szCs w:val="16"/>
              </w:rPr>
            </w:pPr>
          </w:p>
          <w:p w14:paraId="50164AE2" w14:textId="20408208" w:rsidR="00B66491" w:rsidRPr="00B4480B" w:rsidRDefault="00B66491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de-DE"/>
              </w:rPr>
            </w:pPr>
            <w:r w:rsidRPr="00B4480B">
              <w:rPr>
                <w:color w:val="auto"/>
                <w:sz w:val="24"/>
                <w:szCs w:val="24"/>
              </w:rPr>
              <w:t xml:space="preserve">Chwiliwch  </w:t>
            </w:r>
            <w:r w:rsidRPr="00323B4B">
              <w:rPr>
                <w:b/>
                <w:bCs/>
                <w:color w:val="auto"/>
                <w:sz w:val="24"/>
                <w:szCs w:val="24"/>
              </w:rPr>
              <w:t>MSD</w:t>
            </w:r>
            <w:r w:rsidRPr="00B4480B">
              <w:rPr>
                <w:color w:val="auto"/>
                <w:sz w:val="24"/>
                <w:szCs w:val="24"/>
              </w:rPr>
              <w:t xml:space="preserve">  - dewiswch ac agorwch </w:t>
            </w:r>
            <w:r w:rsidR="00160218">
              <w:rPr>
                <w:color w:val="auto"/>
                <w:sz w:val="24"/>
                <w:szCs w:val="24"/>
              </w:rPr>
              <w:t xml:space="preserve"> </w:t>
            </w:r>
            <w:r w:rsidRPr="00B4480B">
              <w:rPr>
                <w:color w:val="auto"/>
                <w:sz w:val="24"/>
                <w:szCs w:val="24"/>
              </w:rPr>
              <w:t xml:space="preserve">Dudalen </w:t>
            </w:r>
            <w:r w:rsidRPr="00323B4B">
              <w:rPr>
                <w:b/>
                <w:bCs/>
                <w:color w:val="auto"/>
                <w:sz w:val="24"/>
                <w:szCs w:val="24"/>
              </w:rPr>
              <w:t xml:space="preserve">ARMA </w:t>
            </w:r>
            <w:r w:rsidRPr="00F2071F">
              <w:rPr>
                <w:color w:val="auto"/>
                <w:sz w:val="24"/>
                <w:szCs w:val="24"/>
              </w:rPr>
              <w:t xml:space="preserve">Page </w:t>
            </w:r>
            <w:r w:rsidRPr="00B4480B">
              <w:rPr>
                <w:color w:val="auto"/>
                <w:sz w:val="24"/>
                <w:szCs w:val="24"/>
              </w:rPr>
              <w:t>o’r Canlyniadau Chwilio</w:t>
            </w:r>
          </w:p>
          <w:p w14:paraId="4DE1E949" w14:textId="77777777" w:rsidR="00B66491" w:rsidRPr="00B4480B" w:rsidRDefault="00B66491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B66491" w:rsidRPr="00A13D45" w14:paraId="59ECDC15" w14:textId="77777777" w:rsidTr="00B66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415F0E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Do you  have  a Joint / Bone/ Muscle/ Connective tissue   problem / pain ?</w:t>
            </w:r>
          </w:p>
          <w:p w14:paraId="19E86C56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Need Information / signposting?</w:t>
            </w:r>
          </w:p>
          <w:p w14:paraId="0490E754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Visit:-</w:t>
            </w:r>
          </w:p>
          <w:p w14:paraId="46072AF3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Betsi Cadwaladr University  Health Board</w:t>
            </w:r>
          </w:p>
          <w:p w14:paraId="1C079747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Webpage:-</w:t>
            </w:r>
          </w:p>
          <w:p w14:paraId="6A4340F4" w14:textId="77777777" w:rsidR="00B66491" w:rsidRPr="00F2071F" w:rsidRDefault="0031400D" w:rsidP="00B66491">
            <w:pPr>
              <w:jc w:val="center"/>
              <w:rPr>
                <w:rFonts w:cstheme="minorHAnsi"/>
                <w:color w:val="auto"/>
                <w:sz w:val="28"/>
                <w:szCs w:val="28"/>
              </w:rPr>
            </w:pPr>
            <w:hyperlink r:id="rId18" w:history="1">
              <w:r w:rsidR="00B66491" w:rsidRPr="00F2071F">
                <w:rPr>
                  <w:rStyle w:val="Hyperlink"/>
                  <w:rFonts w:cstheme="minorHAnsi"/>
                  <w:color w:val="auto"/>
                  <w:sz w:val="28"/>
                  <w:szCs w:val="28"/>
                  <w:u w:val="none"/>
                </w:rPr>
                <w:t>https://bcuhb.nhs.wales/</w:t>
              </w:r>
            </w:hyperlink>
          </w:p>
          <w:p w14:paraId="311FB964" w14:textId="77777777" w:rsidR="00B66491" w:rsidRPr="000B6DEF" w:rsidRDefault="00B66491" w:rsidP="00B66491">
            <w:pPr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</w:p>
          <w:p w14:paraId="2918089F" w14:textId="4E427CB3" w:rsidR="00B66491" w:rsidRPr="000B6DEF" w:rsidRDefault="00B66491" w:rsidP="00B66491">
            <w:pPr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  <w:lang w:val="de-DE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Search  </w:t>
            </w:r>
            <w:r w:rsidRPr="00F2071F">
              <w:rPr>
                <w:rFonts w:ascii="Arial" w:hAnsi="Arial" w:cs="Arial"/>
                <w:color w:val="auto"/>
                <w:sz w:val="24"/>
                <w:szCs w:val="24"/>
              </w:rPr>
              <w:t xml:space="preserve">MSD </w:t>
            </w: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- select  and open </w:t>
            </w:r>
            <w:r w:rsidR="00F2071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        </w:t>
            </w:r>
            <w:r w:rsidRPr="00F2071F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>ARMA</w:t>
            </w: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Page from   Search Results</w:t>
            </w:r>
          </w:p>
          <w:p w14:paraId="0AB32A14" w14:textId="48EF14A4" w:rsidR="00B66491" w:rsidRPr="00C86A96" w:rsidRDefault="00B66491" w:rsidP="00B66491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FFFFFF" w:themeFill="background1"/>
          </w:tcPr>
          <w:p w14:paraId="1A0F86B1" w14:textId="77777777" w:rsidR="00B66491" w:rsidRPr="000B6DEF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Do you  have  a Joint / Bone/ Muscle/ Connective tissue   problem / pain ?</w:t>
            </w:r>
          </w:p>
          <w:p w14:paraId="60AF005A" w14:textId="77777777" w:rsidR="00B66491" w:rsidRPr="000B6DEF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Need Information / signposting?</w:t>
            </w:r>
          </w:p>
          <w:p w14:paraId="34AD648C" w14:textId="77777777" w:rsidR="00B66491" w:rsidRPr="000B6DEF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Visit:-</w:t>
            </w:r>
          </w:p>
          <w:p w14:paraId="7AF71F41" w14:textId="77777777" w:rsidR="00B66491" w:rsidRPr="000B6DEF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Betsi Cadwaladr University  Health Board</w:t>
            </w:r>
          </w:p>
          <w:p w14:paraId="7576FCFE" w14:textId="77777777" w:rsidR="00B66491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Webpage:-</w:t>
            </w:r>
          </w:p>
          <w:p w14:paraId="70D48A31" w14:textId="77777777" w:rsidR="00B66491" w:rsidRPr="00F2071F" w:rsidRDefault="0031400D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hyperlink r:id="rId19" w:history="1">
              <w:r w:rsidR="00B66491" w:rsidRPr="00F2071F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  <w:u w:val="none"/>
                </w:rPr>
                <w:t>https://bcuhb.nhs.wales/</w:t>
              </w:r>
            </w:hyperlink>
          </w:p>
          <w:p w14:paraId="24C665A0" w14:textId="77777777" w:rsidR="00B66491" w:rsidRPr="000B6DEF" w:rsidRDefault="00B66491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A356D49" w14:textId="4B43F805" w:rsidR="00B66491" w:rsidRPr="000B6DEF" w:rsidRDefault="00B66491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  <w:lang w:val="de-DE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 xml:space="preserve">Search  </w:t>
            </w:r>
            <w:r w:rsidRPr="00F2071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MSD</w:t>
            </w: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 xml:space="preserve">  - select  and open </w:t>
            </w:r>
            <w:r w:rsidR="00F2071F">
              <w:rPr>
                <w:rFonts w:ascii="Arial" w:hAnsi="Arial" w:cs="Arial"/>
                <w:color w:val="auto"/>
                <w:sz w:val="24"/>
                <w:szCs w:val="24"/>
              </w:rPr>
              <w:t xml:space="preserve">         </w:t>
            </w:r>
            <w:r w:rsidRPr="00F2071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ARMA </w:t>
            </w: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Page from   Search Results</w:t>
            </w:r>
          </w:p>
          <w:p w14:paraId="6F458ADB" w14:textId="6C82BE1B" w:rsidR="00B66491" w:rsidRPr="00F75EA5" w:rsidRDefault="00B66491" w:rsidP="00B664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66491" w:rsidRPr="00A13D45" w14:paraId="721BC5E8" w14:textId="77777777" w:rsidTr="00B66491">
        <w:trPr>
          <w:trHeight w:hRule="exact" w:val="2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tcBorders>
              <w:top w:val="single" w:sz="6" w:space="0" w:color="auto"/>
              <w:left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2BA8631D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lastRenderedPageBreak/>
              <w:t>Do you  have  a Joint / Bone/ Muscle/ Connective tissue   problem / pain ?</w:t>
            </w:r>
          </w:p>
          <w:p w14:paraId="75EF2121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Need Information / signposting?</w:t>
            </w:r>
          </w:p>
          <w:p w14:paraId="71D6E7C5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Visit:-</w:t>
            </w:r>
          </w:p>
          <w:p w14:paraId="5C866946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Betsi Cadwaladr University  Health Board</w:t>
            </w:r>
          </w:p>
          <w:p w14:paraId="2B81943F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Webpage:-</w:t>
            </w:r>
          </w:p>
          <w:p w14:paraId="25210B5B" w14:textId="77777777" w:rsidR="00B66491" w:rsidRPr="00F2071F" w:rsidRDefault="0031400D" w:rsidP="00B6649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hyperlink r:id="rId20" w:history="1">
              <w:r w:rsidR="00B66491" w:rsidRPr="00F2071F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https://bcuhb.nhs.wales/</w:t>
              </w:r>
            </w:hyperlink>
          </w:p>
          <w:p w14:paraId="03FF260C" w14:textId="77777777" w:rsidR="00B66491" w:rsidRPr="000B6DEF" w:rsidRDefault="00B66491" w:rsidP="00B66491">
            <w:pPr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</w:p>
          <w:p w14:paraId="210DD1D6" w14:textId="074CD3D6" w:rsidR="00B66491" w:rsidRPr="000B6DEF" w:rsidRDefault="00B66491" w:rsidP="00B66491">
            <w:pPr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  <w:lang w:val="de-DE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Search  </w:t>
            </w:r>
            <w:r w:rsidRPr="00F2071F">
              <w:rPr>
                <w:rFonts w:ascii="Arial" w:hAnsi="Arial" w:cs="Arial"/>
                <w:color w:val="auto"/>
                <w:sz w:val="24"/>
                <w:szCs w:val="24"/>
              </w:rPr>
              <w:t>MSD</w:t>
            </w: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 - select  and open </w:t>
            </w:r>
            <w:r w:rsidR="00F2071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        </w:t>
            </w:r>
            <w:r w:rsidRPr="00F2071F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 xml:space="preserve">ARMA </w:t>
            </w: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Page from   Search Results</w:t>
            </w:r>
          </w:p>
          <w:p w14:paraId="51FC62AF" w14:textId="16F7B0D2" w:rsidR="00B66491" w:rsidRPr="00C86A96" w:rsidRDefault="00B66491" w:rsidP="00B664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dashSmallGap" w:sz="4" w:space="0" w:color="auto"/>
            </w:tcBorders>
          </w:tcPr>
          <w:p w14:paraId="1464330D" w14:textId="77777777" w:rsidR="00B66491" w:rsidRPr="000B6DEF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Do you  have  a Joint / Bone/ Muscle/ Connective tissue   problem / pain ?</w:t>
            </w:r>
          </w:p>
          <w:p w14:paraId="63073F8E" w14:textId="77777777" w:rsidR="00B66491" w:rsidRPr="000B6DEF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Need Information / signposting?</w:t>
            </w:r>
          </w:p>
          <w:p w14:paraId="281E0F84" w14:textId="77777777" w:rsidR="00B66491" w:rsidRPr="000B6DEF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Visit:-</w:t>
            </w:r>
          </w:p>
          <w:p w14:paraId="24460822" w14:textId="77777777" w:rsidR="00B66491" w:rsidRPr="000B6DEF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Betsi Cadwaladr University  Health Board</w:t>
            </w:r>
          </w:p>
          <w:p w14:paraId="2DB2B747" w14:textId="77777777" w:rsidR="00B66491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Webpage:-</w:t>
            </w:r>
          </w:p>
          <w:p w14:paraId="3C2DD7BD" w14:textId="77777777" w:rsidR="00B66491" w:rsidRPr="000B6DEF" w:rsidRDefault="0031400D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hyperlink r:id="rId21" w:history="1">
              <w:r w:rsidR="00B66491" w:rsidRPr="000B6DEF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https://bcuhb.nhs.wales/</w:t>
              </w:r>
            </w:hyperlink>
          </w:p>
          <w:p w14:paraId="45BA494C" w14:textId="77777777" w:rsidR="00B66491" w:rsidRPr="000B6DEF" w:rsidRDefault="00B66491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69AC812" w14:textId="7D2FD020" w:rsidR="00B66491" w:rsidRPr="000B6DEF" w:rsidRDefault="00B66491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  <w:lang w:val="de-DE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 xml:space="preserve">Search  </w:t>
            </w:r>
            <w:r w:rsidRPr="00F2071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MSD</w:t>
            </w: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 xml:space="preserve">  - select  and open </w:t>
            </w:r>
            <w:r w:rsidR="00F2071F">
              <w:rPr>
                <w:rFonts w:ascii="Arial" w:hAnsi="Arial" w:cs="Arial"/>
                <w:color w:val="auto"/>
                <w:sz w:val="24"/>
                <w:szCs w:val="24"/>
              </w:rPr>
              <w:t xml:space="preserve">         </w:t>
            </w:r>
            <w:r w:rsidRPr="00F2071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ARMA</w:t>
            </w: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 xml:space="preserve"> Page from   Search Results</w:t>
            </w:r>
          </w:p>
          <w:p w14:paraId="442C49E6" w14:textId="6EC40B6A" w:rsidR="00B66491" w:rsidRPr="00A13D45" w:rsidRDefault="00B66491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491" w:rsidRPr="00A13D45" w14:paraId="0AE719C4" w14:textId="77777777" w:rsidTr="00B66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7BCC59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Do you  have  a Joint / Bone/ Muscle/ Connective tissue   problem / pain ?</w:t>
            </w:r>
          </w:p>
          <w:p w14:paraId="725B64BF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Need Information / signposting?</w:t>
            </w:r>
          </w:p>
          <w:p w14:paraId="3734DB3D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Visit:-</w:t>
            </w:r>
          </w:p>
          <w:p w14:paraId="01CB83B6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Betsi Cadwaladr University  Health Board</w:t>
            </w:r>
          </w:p>
          <w:p w14:paraId="77889AB5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Webpage:-</w:t>
            </w:r>
          </w:p>
          <w:p w14:paraId="4EA3F76F" w14:textId="77777777" w:rsidR="00B66491" w:rsidRPr="00F2071F" w:rsidRDefault="0031400D" w:rsidP="00B6649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hyperlink r:id="rId22" w:history="1">
              <w:r w:rsidR="00B66491" w:rsidRPr="00F2071F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https://bcuhb.nhs.wales/</w:t>
              </w:r>
            </w:hyperlink>
          </w:p>
          <w:p w14:paraId="03583A77" w14:textId="77777777" w:rsidR="00B66491" w:rsidRPr="000B6DEF" w:rsidRDefault="00B66491" w:rsidP="00B66491">
            <w:pPr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</w:p>
          <w:p w14:paraId="6AC7923D" w14:textId="2EDBC80F" w:rsidR="00B66491" w:rsidRPr="000B6DEF" w:rsidRDefault="00B66491" w:rsidP="00B66491">
            <w:pPr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  <w:lang w:val="de-DE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Search  </w:t>
            </w:r>
            <w:r w:rsidRPr="00F2071F">
              <w:rPr>
                <w:rFonts w:ascii="Arial" w:hAnsi="Arial" w:cs="Arial"/>
                <w:color w:val="auto"/>
                <w:sz w:val="24"/>
                <w:szCs w:val="24"/>
              </w:rPr>
              <w:t xml:space="preserve">MSD </w:t>
            </w: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- select  and open </w:t>
            </w:r>
            <w:r w:rsidR="00F2071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        </w:t>
            </w:r>
            <w:r w:rsidRPr="00F2071F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>ARMA</w:t>
            </w: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Page from   Search Results</w:t>
            </w:r>
          </w:p>
          <w:p w14:paraId="14A574BD" w14:textId="37472894" w:rsidR="00B66491" w:rsidRPr="00A13D45" w:rsidRDefault="00B66491" w:rsidP="00B66491">
            <w:pPr>
              <w:jc w:val="center"/>
            </w:pPr>
          </w:p>
        </w:tc>
        <w:tc>
          <w:tcPr>
            <w:tcW w:w="5035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FFFFFF" w:themeFill="background1"/>
          </w:tcPr>
          <w:p w14:paraId="0542120B" w14:textId="77777777" w:rsidR="00B66491" w:rsidRPr="000B6DEF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Do you  have  a Joint / Bone/ Muscle/ Connective tissue   problem / pain ?</w:t>
            </w:r>
          </w:p>
          <w:p w14:paraId="52BAE86B" w14:textId="77777777" w:rsidR="00B66491" w:rsidRPr="000B6DEF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Need Information / signposting?</w:t>
            </w:r>
          </w:p>
          <w:p w14:paraId="67732217" w14:textId="77777777" w:rsidR="00B66491" w:rsidRPr="000B6DEF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Visit:-</w:t>
            </w:r>
          </w:p>
          <w:p w14:paraId="46EFC8A9" w14:textId="77777777" w:rsidR="00B66491" w:rsidRPr="000B6DEF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Betsi Cadwaladr University  Health Board</w:t>
            </w:r>
          </w:p>
          <w:p w14:paraId="77F1E258" w14:textId="77777777" w:rsidR="00B66491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Webpage:-</w:t>
            </w:r>
          </w:p>
          <w:p w14:paraId="158539D7" w14:textId="77777777" w:rsidR="00B66491" w:rsidRPr="000B6DEF" w:rsidRDefault="0031400D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hyperlink r:id="rId23" w:history="1">
              <w:r w:rsidR="00B66491" w:rsidRPr="000B6DEF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https://bcuhb.nhs.wales/</w:t>
              </w:r>
            </w:hyperlink>
          </w:p>
          <w:p w14:paraId="3308A7ED" w14:textId="77777777" w:rsidR="00B66491" w:rsidRPr="000B6DEF" w:rsidRDefault="00B66491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E1EF920" w14:textId="7701674A" w:rsidR="00B66491" w:rsidRPr="000B6DEF" w:rsidRDefault="00B66491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  <w:lang w:val="de-DE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 xml:space="preserve">Search  </w:t>
            </w:r>
            <w:r w:rsidRPr="00F2071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MSD</w:t>
            </w: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 xml:space="preserve">  - select  and open</w:t>
            </w:r>
            <w:r w:rsidR="00F2071F">
              <w:rPr>
                <w:rFonts w:ascii="Arial" w:hAnsi="Arial" w:cs="Arial"/>
                <w:color w:val="auto"/>
                <w:sz w:val="24"/>
                <w:szCs w:val="24"/>
              </w:rPr>
              <w:t xml:space="preserve">         </w:t>
            </w: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F2071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ARMA </w:t>
            </w: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Page from   Search Results</w:t>
            </w:r>
          </w:p>
          <w:p w14:paraId="5C88E5DC" w14:textId="71F6DA37" w:rsidR="00B66491" w:rsidRPr="00A13D45" w:rsidRDefault="00B66491" w:rsidP="00B664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491" w:rsidRPr="00A13D45" w14:paraId="4505CDB6" w14:textId="77777777" w:rsidTr="00B66491">
        <w:trPr>
          <w:trHeight w:hRule="exact" w:val="2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7D31250B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Do you  have  a Joint / Bone/ Muscle/ Connective tissue   problem / pain ?</w:t>
            </w:r>
          </w:p>
          <w:p w14:paraId="61670789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Need Information / signposting?</w:t>
            </w:r>
          </w:p>
          <w:p w14:paraId="48990C61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Visit:-</w:t>
            </w:r>
          </w:p>
          <w:p w14:paraId="327CB783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Betsi Cadwaladr University  Health Board</w:t>
            </w:r>
          </w:p>
          <w:p w14:paraId="7598E0FF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Webpage:-</w:t>
            </w:r>
          </w:p>
          <w:p w14:paraId="04FC90A0" w14:textId="77777777" w:rsidR="00B66491" w:rsidRPr="00F2071F" w:rsidRDefault="0031400D" w:rsidP="00B6649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hyperlink r:id="rId24" w:history="1">
              <w:r w:rsidR="00B66491" w:rsidRPr="00F2071F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https://bcuhb.nhs.wales/</w:t>
              </w:r>
            </w:hyperlink>
          </w:p>
          <w:p w14:paraId="6844F282" w14:textId="77777777" w:rsidR="00B66491" w:rsidRPr="000B6DEF" w:rsidRDefault="00B66491" w:rsidP="00B66491">
            <w:pPr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</w:p>
          <w:p w14:paraId="381861C2" w14:textId="09E180B4" w:rsidR="00B66491" w:rsidRPr="000B6DEF" w:rsidRDefault="00B66491" w:rsidP="00B66491">
            <w:pPr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  <w:lang w:val="de-DE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Search  </w:t>
            </w:r>
            <w:r w:rsidRPr="00F2071F">
              <w:rPr>
                <w:rFonts w:ascii="Arial" w:hAnsi="Arial" w:cs="Arial"/>
                <w:color w:val="auto"/>
                <w:sz w:val="24"/>
                <w:szCs w:val="24"/>
              </w:rPr>
              <w:t>MSD</w:t>
            </w: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 - select  and open </w:t>
            </w:r>
            <w:r w:rsidR="00F2071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        </w:t>
            </w:r>
            <w:r w:rsidRPr="00F2071F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>ARMA</w:t>
            </w: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Page from   Search Results</w:t>
            </w:r>
          </w:p>
          <w:p w14:paraId="5BD22CC8" w14:textId="3FEC89C3" w:rsidR="00B66491" w:rsidRPr="00A13D45" w:rsidRDefault="00B66491" w:rsidP="00B66491">
            <w:pPr>
              <w:jc w:val="center"/>
            </w:pPr>
          </w:p>
        </w:tc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1A6B24F9" w14:textId="77777777" w:rsidR="00B66491" w:rsidRPr="000B6DEF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Do you  have  a Joint / Bone/ Muscle/ Connective tissue   problem / pain ?</w:t>
            </w:r>
          </w:p>
          <w:p w14:paraId="1B76219A" w14:textId="77777777" w:rsidR="00B66491" w:rsidRPr="000B6DEF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Need Information / signposting?</w:t>
            </w:r>
          </w:p>
          <w:p w14:paraId="1DF3CCD1" w14:textId="77777777" w:rsidR="00B66491" w:rsidRPr="000B6DEF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Visit:-</w:t>
            </w:r>
          </w:p>
          <w:p w14:paraId="2D05266C" w14:textId="77777777" w:rsidR="00B66491" w:rsidRPr="000B6DEF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Betsi Cadwaladr University  Health Board</w:t>
            </w:r>
          </w:p>
          <w:p w14:paraId="399FD56D" w14:textId="77777777" w:rsidR="00B66491" w:rsidRDefault="00B66491" w:rsidP="00B66491">
            <w:pPr>
              <w:autoSpaceDE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Webpage:-</w:t>
            </w:r>
          </w:p>
          <w:p w14:paraId="43CB886B" w14:textId="77777777" w:rsidR="00B66491" w:rsidRPr="00F2071F" w:rsidRDefault="0031400D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hyperlink r:id="rId25" w:history="1">
              <w:r w:rsidR="00B66491" w:rsidRPr="00F2071F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  <w:u w:val="none"/>
                </w:rPr>
                <w:t>https://bcuhb.nhs.wales/</w:t>
              </w:r>
            </w:hyperlink>
          </w:p>
          <w:p w14:paraId="723D5832" w14:textId="77777777" w:rsidR="00B66491" w:rsidRPr="000B6DEF" w:rsidRDefault="00B66491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66D6283" w14:textId="513C96DF" w:rsidR="00B66491" w:rsidRPr="000B6DEF" w:rsidRDefault="00B66491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  <w:lang w:val="de-DE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 xml:space="preserve">Search  </w:t>
            </w:r>
            <w:r w:rsidRPr="00F2071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MSD</w:t>
            </w: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 xml:space="preserve">  - select  and open</w:t>
            </w:r>
            <w:r w:rsidR="00F2071F">
              <w:rPr>
                <w:rFonts w:ascii="Arial" w:hAnsi="Arial" w:cs="Arial"/>
                <w:color w:val="auto"/>
                <w:sz w:val="24"/>
                <w:szCs w:val="24"/>
              </w:rPr>
              <w:t xml:space="preserve">         </w:t>
            </w: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F2071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ARMA </w:t>
            </w: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Page from   Search Results</w:t>
            </w:r>
          </w:p>
          <w:p w14:paraId="3F4B40E8" w14:textId="261E61CC" w:rsidR="00B66491" w:rsidRPr="00A13D45" w:rsidRDefault="00B66491" w:rsidP="00B664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6491" w:rsidRPr="00A13D45" w14:paraId="4E2C4A41" w14:textId="77777777" w:rsidTr="00B66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tcBorders>
              <w:top w:val="single" w:sz="6" w:space="0" w:color="auto"/>
              <w:left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4D1C97C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Do you  have  a Joint / Bone/ Muscle/ Connective tissue   problem / pain ?</w:t>
            </w:r>
          </w:p>
          <w:p w14:paraId="0F2B7311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Need Information / signposting?</w:t>
            </w:r>
          </w:p>
          <w:p w14:paraId="10E9FE90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Visit:-</w:t>
            </w:r>
          </w:p>
          <w:p w14:paraId="7BD7944E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Betsi Cadwaladr University  Health Board</w:t>
            </w:r>
          </w:p>
          <w:p w14:paraId="186164CE" w14:textId="77777777" w:rsidR="00B66491" w:rsidRPr="000B6DEF" w:rsidRDefault="00B66491" w:rsidP="00B66491">
            <w:pPr>
              <w:autoSpaceDE w:val="0"/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Webpage:-</w:t>
            </w:r>
          </w:p>
          <w:p w14:paraId="6B64FF09" w14:textId="77777777" w:rsidR="00B66491" w:rsidRPr="00F2071F" w:rsidRDefault="0031400D" w:rsidP="00B6649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hyperlink r:id="rId26" w:history="1">
              <w:r w:rsidR="00B66491" w:rsidRPr="00F2071F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https://bcuhb.nhs.wales/</w:t>
              </w:r>
            </w:hyperlink>
          </w:p>
          <w:p w14:paraId="1C98F20F" w14:textId="77777777" w:rsidR="00B66491" w:rsidRPr="000B6DEF" w:rsidRDefault="00B66491" w:rsidP="00B66491">
            <w:pPr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</w:p>
          <w:p w14:paraId="328AF19B" w14:textId="6508A62C" w:rsidR="00B66491" w:rsidRPr="000B6DEF" w:rsidRDefault="00B66491" w:rsidP="00B66491">
            <w:pPr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  <w:lang w:val="de-DE"/>
              </w:rPr>
            </w:pP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Search  </w:t>
            </w:r>
            <w:r w:rsidRPr="00F2071F">
              <w:rPr>
                <w:rFonts w:ascii="Arial" w:hAnsi="Arial" w:cs="Arial"/>
                <w:color w:val="auto"/>
                <w:sz w:val="24"/>
                <w:szCs w:val="24"/>
              </w:rPr>
              <w:t>MSD</w:t>
            </w: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 - select  and open </w:t>
            </w:r>
            <w:r w:rsidR="00F2071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         </w:t>
            </w:r>
            <w:r w:rsidRPr="00F2071F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>ARMA</w:t>
            </w:r>
            <w:r w:rsidRPr="000B6DE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Page from   Search Results</w:t>
            </w:r>
          </w:p>
          <w:p w14:paraId="7D398772" w14:textId="706DC911" w:rsidR="00B66491" w:rsidRPr="00A13D45" w:rsidRDefault="00B66491" w:rsidP="00B66491">
            <w:pPr>
              <w:jc w:val="center"/>
            </w:pPr>
          </w:p>
        </w:tc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17639E14" w14:textId="77777777" w:rsidR="00B66491" w:rsidRPr="000B6DEF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Do you  have  a Joint / Bone/ Muscle/ Connective tissue   problem / pain ?</w:t>
            </w:r>
          </w:p>
          <w:p w14:paraId="63B425C7" w14:textId="77777777" w:rsidR="00B66491" w:rsidRPr="000B6DEF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Need Information / signposting?</w:t>
            </w:r>
          </w:p>
          <w:p w14:paraId="111A2C32" w14:textId="77777777" w:rsidR="00B66491" w:rsidRPr="000B6DEF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Visit:-</w:t>
            </w:r>
          </w:p>
          <w:p w14:paraId="341E3908" w14:textId="77777777" w:rsidR="00B66491" w:rsidRPr="000B6DEF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Betsi Cadwaladr University  Health Board</w:t>
            </w:r>
          </w:p>
          <w:p w14:paraId="067EAA99" w14:textId="77777777" w:rsidR="00B66491" w:rsidRDefault="00B66491" w:rsidP="00B66491">
            <w:pPr>
              <w:autoSpaceDE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>Webpage:-</w:t>
            </w:r>
          </w:p>
          <w:p w14:paraId="44635605" w14:textId="77777777" w:rsidR="00B66491" w:rsidRPr="00F2071F" w:rsidRDefault="0031400D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hyperlink r:id="rId27" w:history="1">
              <w:r w:rsidR="00B66491" w:rsidRPr="00F2071F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  <w:u w:val="none"/>
                </w:rPr>
                <w:t>https://bcuhb.nhs.wales/</w:t>
              </w:r>
            </w:hyperlink>
          </w:p>
          <w:p w14:paraId="31E7DEA0" w14:textId="77777777" w:rsidR="00B66491" w:rsidRPr="000B6DEF" w:rsidRDefault="00B66491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7546DAD" w14:textId="575079F3" w:rsidR="00B66491" w:rsidRPr="000B6DEF" w:rsidRDefault="00B66491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  <w:lang w:val="de-DE"/>
              </w:rPr>
            </w:pP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 xml:space="preserve">Search  </w:t>
            </w:r>
            <w:r w:rsidRPr="00F2071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MSD </w:t>
            </w: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 xml:space="preserve"> - select  and open </w:t>
            </w:r>
            <w:r w:rsidR="00F2071F">
              <w:rPr>
                <w:rFonts w:ascii="Arial" w:hAnsi="Arial" w:cs="Arial"/>
                <w:color w:val="auto"/>
                <w:sz w:val="24"/>
                <w:szCs w:val="24"/>
              </w:rPr>
              <w:t xml:space="preserve">         </w:t>
            </w:r>
            <w:r w:rsidRPr="00F2071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ARMA</w:t>
            </w:r>
            <w:r w:rsidRPr="000B6DEF">
              <w:rPr>
                <w:rFonts w:ascii="Arial" w:hAnsi="Arial" w:cs="Arial"/>
                <w:color w:val="auto"/>
                <w:sz w:val="24"/>
                <w:szCs w:val="24"/>
              </w:rPr>
              <w:t xml:space="preserve"> Page from   Search Results</w:t>
            </w:r>
          </w:p>
          <w:p w14:paraId="7FBB43FD" w14:textId="769AA5A6" w:rsidR="00B66491" w:rsidRPr="00A13D45" w:rsidRDefault="00B66491" w:rsidP="00B664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4297782" w14:textId="77777777" w:rsidR="000D42BA" w:rsidRPr="00A13D45" w:rsidRDefault="000D42BA" w:rsidP="00D15BFC">
      <w:pPr>
        <w:shd w:val="clear" w:color="auto" w:fill="FFFFFF" w:themeFill="background1"/>
      </w:pPr>
    </w:p>
    <w:sectPr w:rsidR="000D42BA" w:rsidRPr="00A13D45" w:rsidSect="000B6DEF">
      <w:pgSz w:w="12240" w:h="15840" w:code="1"/>
      <w:pgMar w:top="720" w:right="1080" w:bottom="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2F85A" w14:textId="77777777" w:rsidR="000C427F" w:rsidRDefault="000C427F">
      <w:r>
        <w:separator/>
      </w:r>
    </w:p>
  </w:endnote>
  <w:endnote w:type="continuationSeparator" w:id="0">
    <w:p w14:paraId="2EE6B7FF" w14:textId="77777777" w:rsidR="000C427F" w:rsidRDefault="000C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2E057" w14:textId="77777777" w:rsidR="000C427F" w:rsidRDefault="000C427F">
      <w:r>
        <w:separator/>
      </w:r>
    </w:p>
  </w:footnote>
  <w:footnote w:type="continuationSeparator" w:id="0">
    <w:p w14:paraId="39D6EB26" w14:textId="77777777" w:rsidR="000C427F" w:rsidRDefault="000C4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3409C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FF21FF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0E8298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2E41B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CCF3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64728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96998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18D1C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3CCF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8488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documentProtection w:edit="readOnly" w:enforcement="1" w:cryptProviderType="rsaAES" w:cryptAlgorithmClass="hash" w:cryptAlgorithmType="typeAny" w:cryptAlgorithmSid="14" w:cryptSpinCount="100000" w:hash="w4dzKUoXT7tD9AgdHKYqK1+JlbR0yjmBuNXoHGvFyUzZgf/kT22erGDFpBsmF4WDE16v/Yegvu7rYUJKXHu1Ew==" w:salt="SiSy3ho0z3GHX7NVtEK9cw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43"/>
    <w:rsid w:val="00021E56"/>
    <w:rsid w:val="00045777"/>
    <w:rsid w:val="00082C43"/>
    <w:rsid w:val="00096B47"/>
    <w:rsid w:val="000B6DEF"/>
    <w:rsid w:val="000C0673"/>
    <w:rsid w:val="000C427F"/>
    <w:rsid w:val="000D42BA"/>
    <w:rsid w:val="00104F08"/>
    <w:rsid w:val="00105AC4"/>
    <w:rsid w:val="001169BF"/>
    <w:rsid w:val="00142E06"/>
    <w:rsid w:val="00160218"/>
    <w:rsid w:val="001B1F52"/>
    <w:rsid w:val="001B6F42"/>
    <w:rsid w:val="001F342E"/>
    <w:rsid w:val="00202657"/>
    <w:rsid w:val="00203518"/>
    <w:rsid w:val="00225A0B"/>
    <w:rsid w:val="0027022C"/>
    <w:rsid w:val="002E3111"/>
    <w:rsid w:val="002F0DA1"/>
    <w:rsid w:val="002F6447"/>
    <w:rsid w:val="0031400D"/>
    <w:rsid w:val="00323B4B"/>
    <w:rsid w:val="00326BAA"/>
    <w:rsid w:val="00355BF3"/>
    <w:rsid w:val="003906F8"/>
    <w:rsid w:val="003A42BF"/>
    <w:rsid w:val="003E45E6"/>
    <w:rsid w:val="004017F8"/>
    <w:rsid w:val="00403BE4"/>
    <w:rsid w:val="00442C02"/>
    <w:rsid w:val="00443905"/>
    <w:rsid w:val="004656AC"/>
    <w:rsid w:val="004A76A8"/>
    <w:rsid w:val="004B5BF1"/>
    <w:rsid w:val="004D26D6"/>
    <w:rsid w:val="004D383F"/>
    <w:rsid w:val="005A6297"/>
    <w:rsid w:val="005D1AF0"/>
    <w:rsid w:val="005E13AF"/>
    <w:rsid w:val="006016AA"/>
    <w:rsid w:val="006060BA"/>
    <w:rsid w:val="00610396"/>
    <w:rsid w:val="006618A3"/>
    <w:rsid w:val="00686CF8"/>
    <w:rsid w:val="006A4D44"/>
    <w:rsid w:val="006E79AA"/>
    <w:rsid w:val="007162F6"/>
    <w:rsid w:val="00721CF5"/>
    <w:rsid w:val="00730EF1"/>
    <w:rsid w:val="00743602"/>
    <w:rsid w:val="007C70F7"/>
    <w:rsid w:val="007D5953"/>
    <w:rsid w:val="007E6C40"/>
    <w:rsid w:val="00803529"/>
    <w:rsid w:val="00806EAD"/>
    <w:rsid w:val="008379E5"/>
    <w:rsid w:val="00842D24"/>
    <w:rsid w:val="008A694E"/>
    <w:rsid w:val="008B29D1"/>
    <w:rsid w:val="008E2992"/>
    <w:rsid w:val="008E5C99"/>
    <w:rsid w:val="00994C17"/>
    <w:rsid w:val="009C18D7"/>
    <w:rsid w:val="009C2D90"/>
    <w:rsid w:val="00A13D45"/>
    <w:rsid w:val="00A309D7"/>
    <w:rsid w:val="00AA5FA3"/>
    <w:rsid w:val="00B31889"/>
    <w:rsid w:val="00B4480B"/>
    <w:rsid w:val="00B45B62"/>
    <w:rsid w:val="00B643F0"/>
    <w:rsid w:val="00B66491"/>
    <w:rsid w:val="00BD69BA"/>
    <w:rsid w:val="00BE323D"/>
    <w:rsid w:val="00BE50BD"/>
    <w:rsid w:val="00C15E35"/>
    <w:rsid w:val="00C61EB7"/>
    <w:rsid w:val="00C75E5C"/>
    <w:rsid w:val="00C869CD"/>
    <w:rsid w:val="00C86A96"/>
    <w:rsid w:val="00CF326D"/>
    <w:rsid w:val="00D036BD"/>
    <w:rsid w:val="00D15BFC"/>
    <w:rsid w:val="00E2490D"/>
    <w:rsid w:val="00E31D76"/>
    <w:rsid w:val="00E37712"/>
    <w:rsid w:val="00EA0B41"/>
    <w:rsid w:val="00F2071F"/>
    <w:rsid w:val="00F26420"/>
    <w:rsid w:val="00F75EA5"/>
    <w:rsid w:val="00FE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7223C2"/>
  <w15:docId w15:val="{C52A0847-359C-438F-8592-CE4FB280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2E74B5" w:themeColor="accent1" w:themeShade="BF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D45"/>
  </w:style>
  <w:style w:type="paragraph" w:styleId="Heading1">
    <w:name w:val="heading 1"/>
    <w:basedOn w:val="Normal"/>
    <w:next w:val="Normal"/>
    <w:uiPriority w:val="1"/>
    <w:qFormat/>
    <w:rsid w:val="0027022C"/>
    <w:pPr>
      <w:spacing w:before="160"/>
      <w:outlineLvl w:val="0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2">
    <w:name w:val="heading 2"/>
    <w:basedOn w:val="Normal"/>
    <w:next w:val="Normal"/>
    <w:uiPriority w:val="1"/>
    <w:qFormat/>
    <w:rsid w:val="00A13D45"/>
    <w:pPr>
      <w:pBdr>
        <w:bottom w:val="single" w:sz="8" w:space="18" w:color="2E74B5" w:themeColor="accent1" w:themeShade="BF"/>
      </w:pBdr>
      <w:spacing w:before="120"/>
      <w:outlineLvl w:val="1"/>
    </w:pPr>
    <w:rPr>
      <w:b/>
      <w:bCs/>
      <w:color w:val="595959" w:themeColor="text1" w:themeTint="A6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rsid w:val="00443905"/>
    <w:pPr>
      <w:keepNext/>
      <w:keepLines/>
      <w:spacing w:after="40" w:line="259" w:lineRule="auto"/>
      <w:outlineLvl w:val="2"/>
    </w:pPr>
    <w:rPr>
      <w:rFonts w:asciiTheme="majorHAnsi" w:eastAsiaTheme="majorEastAsia" w:hAnsiTheme="majorHAnsi" w:cstheme="majorBidi"/>
      <w:bCs/>
      <w:sz w:val="24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qFormat/>
    <w:rsid w:val="000D42B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qFormat/>
    <w:rsid w:val="000D42BA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0D4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0D42B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0D42B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0D42B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443905"/>
    <w:rPr>
      <w:rFonts w:asciiTheme="majorHAnsi" w:eastAsiaTheme="majorEastAsia" w:hAnsiTheme="majorHAnsi" w:cstheme="majorBidi"/>
      <w:bCs/>
      <w:color w:val="2E74B5" w:themeColor="accent1" w:themeShade="BF"/>
      <w:sz w:val="24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2BA"/>
    <w:rPr>
      <w:rFonts w:ascii="Segoe UI" w:hAnsi="Segoe UI" w:cs="Segoe UI"/>
    </w:rPr>
  </w:style>
  <w:style w:type="character" w:customStyle="1" w:styleId="ContactInfo">
    <w:name w:val="Contact Info"/>
    <w:basedOn w:val="DefaultParagraphFont"/>
    <w:uiPriority w:val="3"/>
    <w:qFormat/>
    <w:rsid w:val="00443905"/>
    <w:rPr>
      <w:b/>
      <w:color w:val="595959" w:themeColor="text1" w:themeTint="A6"/>
      <w:sz w:val="22"/>
    </w:rPr>
  </w:style>
  <w:style w:type="paragraph" w:styleId="Header">
    <w:name w:val="header"/>
    <w:basedOn w:val="Normal"/>
    <w:link w:val="HeaderChar"/>
    <w:uiPriority w:val="99"/>
    <w:unhideWhenUsed/>
    <w:rsid w:val="00225A0B"/>
  </w:style>
  <w:style w:type="character" w:customStyle="1" w:styleId="HeaderChar">
    <w:name w:val="Header Char"/>
    <w:basedOn w:val="DefaultParagraphFont"/>
    <w:link w:val="Header"/>
    <w:uiPriority w:val="99"/>
    <w:rsid w:val="00225A0B"/>
    <w:rPr>
      <w:color w:val="2E74B5" w:themeColor="accent1" w:themeShade="BF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D69BA"/>
  </w:style>
  <w:style w:type="character" w:customStyle="1" w:styleId="FooterChar">
    <w:name w:val="Footer Char"/>
    <w:basedOn w:val="DefaultParagraphFont"/>
    <w:link w:val="Footer"/>
    <w:uiPriority w:val="99"/>
    <w:rsid w:val="00BD69BA"/>
    <w:rPr>
      <w:color w:val="2E74B5" w:themeColor="accent1" w:themeShade="BF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2BA"/>
    <w:rPr>
      <w:rFonts w:ascii="Segoe UI" w:hAnsi="Segoe UI" w:cs="Segoe UI"/>
      <w:color w:val="2E74B5" w:themeColor="accent1" w:themeShade="BF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D42BA"/>
  </w:style>
  <w:style w:type="paragraph" w:styleId="BlockText">
    <w:name w:val="Block Text"/>
    <w:basedOn w:val="Normal"/>
    <w:uiPriority w:val="99"/>
    <w:semiHidden/>
    <w:unhideWhenUsed/>
    <w:rsid w:val="000D42BA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D42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42BA"/>
    <w:rPr>
      <w:color w:val="2E74B5" w:themeColor="accent1" w:themeShade="BF"/>
      <w:szCs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D42B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D42BA"/>
    <w:rPr>
      <w:color w:val="2E74B5" w:themeColor="accent1" w:themeShade="BF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D42B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42BA"/>
    <w:rPr>
      <w:color w:val="2E74B5" w:themeColor="accent1" w:themeShade="BF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D42B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D42BA"/>
    <w:rPr>
      <w:color w:val="2E74B5" w:themeColor="accent1" w:themeShade="BF"/>
      <w:szCs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D42B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42BA"/>
    <w:rPr>
      <w:color w:val="2E74B5" w:themeColor="accent1" w:themeShade="BF"/>
      <w:szCs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D42BA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D42BA"/>
    <w:rPr>
      <w:color w:val="2E74B5" w:themeColor="accent1" w:themeShade="BF"/>
      <w:szCs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D42B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42BA"/>
    <w:rPr>
      <w:color w:val="2E74B5" w:themeColor="accent1" w:themeShade="BF"/>
      <w:szCs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D42B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D42BA"/>
    <w:rPr>
      <w:color w:val="2E74B5" w:themeColor="accent1" w:themeShade="BF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0D42B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42BA"/>
    <w:pPr>
      <w:spacing w:after="200"/>
    </w:pPr>
    <w:rPr>
      <w:i/>
      <w:iCs/>
      <w:color w:val="44546A" w:themeColor="text2"/>
    </w:rPr>
  </w:style>
  <w:style w:type="paragraph" w:styleId="Closing">
    <w:name w:val="Closing"/>
    <w:basedOn w:val="Normal"/>
    <w:link w:val="ClosingChar"/>
    <w:uiPriority w:val="99"/>
    <w:semiHidden/>
    <w:unhideWhenUsed/>
    <w:rsid w:val="000D42B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D42BA"/>
    <w:rPr>
      <w:color w:val="2E74B5" w:themeColor="accent1" w:themeShade="BF"/>
      <w:szCs w:val="18"/>
    </w:rPr>
  </w:style>
  <w:style w:type="table" w:styleId="ColorfulGrid">
    <w:name w:val="Colorful Grid"/>
    <w:basedOn w:val="TableNormal"/>
    <w:uiPriority w:val="73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D42B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D42BA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D42BA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D42BA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D42BA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D42BA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D42BA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D42B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42B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42BA"/>
    <w:rPr>
      <w:color w:val="2E74B5" w:themeColor="accent1" w:themeShade="BF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2BA"/>
    <w:rPr>
      <w:b/>
      <w:bCs/>
      <w:color w:val="2E74B5" w:themeColor="accent1" w:themeShade="BF"/>
      <w:szCs w:val="20"/>
    </w:rPr>
  </w:style>
  <w:style w:type="table" w:styleId="DarkList">
    <w:name w:val="Dark List"/>
    <w:basedOn w:val="TableNormal"/>
    <w:uiPriority w:val="70"/>
    <w:semiHidden/>
    <w:unhideWhenUsed/>
    <w:rsid w:val="000D42B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D42BA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D42BA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D42BA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D42BA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D42BA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D42BA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D42BA"/>
  </w:style>
  <w:style w:type="character" w:customStyle="1" w:styleId="DateChar">
    <w:name w:val="Date Char"/>
    <w:basedOn w:val="DefaultParagraphFont"/>
    <w:link w:val="Date"/>
    <w:uiPriority w:val="99"/>
    <w:semiHidden/>
    <w:rsid w:val="000D42BA"/>
    <w:rPr>
      <w:color w:val="2E74B5" w:themeColor="accent1" w:themeShade="BF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42BA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42BA"/>
    <w:rPr>
      <w:rFonts w:ascii="Segoe UI" w:hAnsi="Segoe UI" w:cs="Segoe UI"/>
      <w:color w:val="2E74B5" w:themeColor="accent1" w:themeShade="BF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D42B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D42BA"/>
    <w:rPr>
      <w:color w:val="2E74B5" w:themeColor="accent1" w:themeShade="BF"/>
      <w:szCs w:val="18"/>
    </w:rPr>
  </w:style>
  <w:style w:type="character" w:styleId="Emphasis">
    <w:name w:val="Emphasis"/>
    <w:basedOn w:val="DefaultParagraphFont"/>
    <w:uiPriority w:val="20"/>
    <w:semiHidden/>
    <w:unhideWhenUsed/>
    <w:qFormat/>
    <w:rsid w:val="000D42BA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0D42B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D42BA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42BA"/>
    <w:rPr>
      <w:color w:val="2E74B5" w:themeColor="accent1" w:themeShade="BF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D42B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D42BA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D42BA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D42B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42BA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42BA"/>
    <w:rPr>
      <w:color w:val="2E74B5" w:themeColor="accent1" w:themeShade="BF"/>
      <w:szCs w:val="20"/>
    </w:rPr>
  </w:style>
  <w:style w:type="table" w:customStyle="1" w:styleId="GridTable1Light1">
    <w:name w:val="Grid Table 1 Light1"/>
    <w:basedOn w:val="TableNormal"/>
    <w:uiPriority w:val="46"/>
    <w:rsid w:val="000D42B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0D42B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0D42B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0D42B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0D42B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0D42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0D42B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0D42B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0D42BA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0D42BA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0D42B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0D42B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0D42BA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0D42B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0D42B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0D42B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0D42B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0D42B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0D42B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0D42B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0D42B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0D42B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0D42B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0D42B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0D42B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0D42B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0D42B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D42B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0D42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0D42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0D42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0D42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0D42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0D42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0D42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0D42B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0D42B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0D42B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0D42B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0D42B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0D42B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0D42B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0D42B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0D42B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0D42B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0D42B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0D42B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0D42B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0D42B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1"/>
    <w:semiHidden/>
    <w:rsid w:val="005A6297"/>
    <w:rPr>
      <w:rFonts w:asciiTheme="majorHAnsi" w:eastAsiaTheme="majorEastAsia" w:hAnsiTheme="majorHAnsi" w:cstheme="majorBidi"/>
      <w:i/>
      <w:iCs/>
      <w:color w:val="2E74B5" w:themeColor="accent1" w:themeShade="BF"/>
      <w:szCs w:val="1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5A6297"/>
    <w:rPr>
      <w:rFonts w:asciiTheme="majorHAnsi" w:eastAsiaTheme="majorEastAsia" w:hAnsiTheme="majorHAnsi" w:cstheme="majorBidi"/>
      <w:color w:val="2E74B5" w:themeColor="accent1" w:themeShade="BF"/>
      <w:szCs w:val="18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5A6297"/>
    <w:rPr>
      <w:rFonts w:asciiTheme="majorHAnsi" w:eastAsiaTheme="majorEastAsia" w:hAnsiTheme="majorHAnsi" w:cstheme="majorBidi"/>
      <w:color w:val="1F4D78" w:themeColor="accent1" w:themeShade="7F"/>
      <w:szCs w:val="18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5A6297"/>
    <w:rPr>
      <w:rFonts w:asciiTheme="majorHAnsi" w:eastAsiaTheme="majorEastAsia" w:hAnsiTheme="majorHAnsi" w:cstheme="majorBidi"/>
      <w:i/>
      <w:iCs/>
      <w:color w:val="1F4D78" w:themeColor="accent1" w:themeShade="7F"/>
      <w:szCs w:val="18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5A629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5A629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0D42BA"/>
  </w:style>
  <w:style w:type="paragraph" w:styleId="HTMLAddress">
    <w:name w:val="HTML Address"/>
    <w:basedOn w:val="Normal"/>
    <w:link w:val="HTMLAddressChar"/>
    <w:uiPriority w:val="99"/>
    <w:semiHidden/>
    <w:unhideWhenUsed/>
    <w:rsid w:val="000D42B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D42BA"/>
    <w:rPr>
      <w:i/>
      <w:iCs/>
      <w:color w:val="2E74B5" w:themeColor="accent1" w:themeShade="BF"/>
      <w:szCs w:val="18"/>
    </w:rPr>
  </w:style>
  <w:style w:type="character" w:styleId="HTMLCite">
    <w:name w:val="HTML Cite"/>
    <w:basedOn w:val="DefaultParagraphFont"/>
    <w:uiPriority w:val="99"/>
    <w:semiHidden/>
    <w:unhideWhenUsed/>
    <w:rsid w:val="000D42BA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D42BA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D42BA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D42B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42BA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D42BA"/>
    <w:rPr>
      <w:rFonts w:ascii="Consolas" w:hAnsi="Consolas"/>
      <w:color w:val="2E74B5" w:themeColor="accent1" w:themeShade="BF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D42BA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D42BA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D42BA"/>
    <w:rPr>
      <w:i/>
      <w:iCs/>
    </w:rPr>
  </w:style>
  <w:style w:type="character" w:styleId="Hyperlink">
    <w:name w:val="Hyperlink"/>
    <w:basedOn w:val="DefaultParagraphFont"/>
    <w:uiPriority w:val="99"/>
    <w:unhideWhenUsed/>
    <w:rsid w:val="000D42BA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D42B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D42B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D42B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D42B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D42B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D42B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D42B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D42B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D42B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D42BA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D42BA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D42B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D42BA"/>
    <w:rPr>
      <w:i/>
      <w:iCs/>
      <w:color w:val="5B9BD5" w:themeColor="accent1"/>
      <w:szCs w:val="18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D42BA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D42B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D42B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D42B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D42B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D42B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D42B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D42B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D42B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D42B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D42B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D42B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D42B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D42B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D42B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D42B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D42BA"/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D42BA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D42BA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D42BA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D42BA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D42BA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D42BA"/>
  </w:style>
  <w:style w:type="paragraph" w:styleId="List">
    <w:name w:val="List"/>
    <w:basedOn w:val="Normal"/>
    <w:uiPriority w:val="99"/>
    <w:semiHidden/>
    <w:unhideWhenUsed/>
    <w:rsid w:val="000D42B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D42B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D42B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D42B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D42BA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D42B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D42B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D42B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D42B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D42B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D42B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D42B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D42B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D42B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D42B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D42B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D42B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D42B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D42B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D42B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0D42BA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0D42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0D42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0D42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0D42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0D42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0D42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0D42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0D42B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0D42BA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0D42BA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0D42BA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0D42BA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0D42BA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0D42BA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0D42B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0D42BA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0D42BA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0D42B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0D42BA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0D42BA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0D42B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0D42B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0D42B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0D42B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0D42B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0D42B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0D42B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0D42B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0D42B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0D42BA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0D42BA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0D42BA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0D42B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0D42BA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0D42BA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0D42B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0D42BA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0D42B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0D42B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0D42B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0D42B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0D42B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0D42B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0D42B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0D42BA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0D42B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0D42BA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0D42BA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0D42BA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D42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72" w:right="72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D42BA"/>
    <w:rPr>
      <w:rFonts w:ascii="Consolas" w:hAnsi="Consolas"/>
      <w:color w:val="2E74B5" w:themeColor="accent1" w:themeShade="BF"/>
      <w:szCs w:val="20"/>
    </w:rPr>
  </w:style>
  <w:style w:type="table" w:styleId="MediumGrid1">
    <w:name w:val="Medium Grid 1"/>
    <w:basedOn w:val="TableNormal"/>
    <w:uiPriority w:val="67"/>
    <w:semiHidden/>
    <w:unhideWhenUsed/>
    <w:rsid w:val="000D42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D42B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D42B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D42B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D42B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D42B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D42B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D42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D42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D42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D42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D42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D42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D42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D42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D42B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D42B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D42B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D42B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D42B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D42B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D42B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D42B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D42B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D42B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D42B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D42B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D42B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D42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D42BA"/>
    <w:rPr>
      <w:rFonts w:asciiTheme="majorHAnsi" w:eastAsiaTheme="majorEastAsia" w:hAnsiTheme="majorHAnsi" w:cstheme="majorBidi"/>
      <w:color w:val="2E74B5" w:themeColor="accent1" w:themeShade="BF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0D42BA"/>
    <w:pPr>
      <w:ind w:left="72" w:right="72"/>
    </w:pPr>
    <w:rPr>
      <w:szCs w:val="18"/>
    </w:rPr>
  </w:style>
  <w:style w:type="paragraph" w:styleId="NormalWeb">
    <w:name w:val="Normal (Web)"/>
    <w:basedOn w:val="Normal"/>
    <w:uiPriority w:val="99"/>
    <w:semiHidden/>
    <w:unhideWhenUsed/>
    <w:rsid w:val="000D42B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D42B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D42B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D42BA"/>
    <w:rPr>
      <w:color w:val="2E74B5" w:themeColor="accent1" w:themeShade="BF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D42BA"/>
  </w:style>
  <w:style w:type="table" w:customStyle="1" w:styleId="PlainTable11">
    <w:name w:val="Plain Table 11"/>
    <w:basedOn w:val="TableNormal"/>
    <w:uiPriority w:val="41"/>
    <w:rsid w:val="000D42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0D42B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0D42B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0D42B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0D42B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D42BA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42BA"/>
    <w:rPr>
      <w:rFonts w:ascii="Consolas" w:hAnsi="Consolas"/>
      <w:color w:val="2E74B5" w:themeColor="accent1" w:themeShade="BF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D42B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D42BA"/>
    <w:rPr>
      <w:i/>
      <w:iCs/>
      <w:color w:val="404040" w:themeColor="text1" w:themeTint="BF"/>
      <w:szCs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D42B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D42BA"/>
    <w:rPr>
      <w:color w:val="2E74B5" w:themeColor="accent1" w:themeShade="BF"/>
      <w:szCs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D42B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D42BA"/>
    <w:rPr>
      <w:color w:val="2E74B5" w:themeColor="accent1" w:themeShade="BF"/>
      <w:szCs w:val="18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0D42BA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D42BA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B45B62"/>
    <w:rPr>
      <w:b/>
      <w:iCs/>
      <w:color w:val="2E74B5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0D42BA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D42BA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D42BA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D42BA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D42BA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D42BA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D42BA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D42BA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D42BA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D42BA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D42BA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D42BA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D42BA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D42BA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D42BA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D42BA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D42BA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0D42B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D42BA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D42BA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D42BA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D42BA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D42BA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D42B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D42BA"/>
  </w:style>
  <w:style w:type="table" w:styleId="TableProfessional">
    <w:name w:val="Table Professional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D42BA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D42BA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D42BA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D42BA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D42BA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D42BA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D42BA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0D42B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0D4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D42B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D42B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D42B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D42B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D42B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D42B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D42B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D42B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D42B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D42B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42BA"/>
    <w:pPr>
      <w:keepNext/>
      <w:keepLines/>
      <w:spacing w:before="240"/>
      <w:outlineLvl w:val="9"/>
    </w:pPr>
    <w:rPr>
      <w:b w:val="0"/>
      <w:bCs w:val="0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4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bc.gig.cymru/" TargetMode="External"/><Relationship Id="rId13" Type="http://schemas.openxmlformats.org/officeDocument/2006/relationships/hyperlink" Target="https://bipbc.gig.cymru/" TargetMode="External"/><Relationship Id="rId18" Type="http://schemas.openxmlformats.org/officeDocument/2006/relationships/hyperlink" Target="https://bcuhb.nhs.wales/" TargetMode="External"/><Relationship Id="rId26" Type="http://schemas.openxmlformats.org/officeDocument/2006/relationships/hyperlink" Target="https://bcuhb.nhs.wale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cuhb.nhs.wale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ipbc.gig.cymru/" TargetMode="External"/><Relationship Id="rId17" Type="http://schemas.openxmlformats.org/officeDocument/2006/relationships/hyperlink" Target="https://bipbc.gig.cymru/" TargetMode="External"/><Relationship Id="rId25" Type="http://schemas.openxmlformats.org/officeDocument/2006/relationships/hyperlink" Target="https://bcuhb.nhs.wale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pbc.gig.cymru/" TargetMode="External"/><Relationship Id="rId20" Type="http://schemas.openxmlformats.org/officeDocument/2006/relationships/hyperlink" Target="https://bcuhb.nhs.wales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bc.gig.cymru/" TargetMode="External"/><Relationship Id="rId24" Type="http://schemas.openxmlformats.org/officeDocument/2006/relationships/hyperlink" Target="https://bcuhb.nhs.wal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bc.gig.cymru/" TargetMode="External"/><Relationship Id="rId23" Type="http://schemas.openxmlformats.org/officeDocument/2006/relationships/hyperlink" Target="https://bcuhb.nhs.wales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bipbc.gig.cymru/" TargetMode="External"/><Relationship Id="rId19" Type="http://schemas.openxmlformats.org/officeDocument/2006/relationships/hyperlink" Target="https://bcuhb.nhs.wal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bc.gig.cymru/" TargetMode="External"/><Relationship Id="rId14" Type="http://schemas.openxmlformats.org/officeDocument/2006/relationships/hyperlink" Target="https://bipbc.gig.cymru/" TargetMode="External"/><Relationship Id="rId22" Type="http://schemas.openxmlformats.org/officeDocument/2006/relationships/hyperlink" Target="https://bcuhb.nhs.wales/" TargetMode="External"/><Relationship Id="rId27" Type="http://schemas.openxmlformats.org/officeDocument/2006/relationships/hyperlink" Target="https://bcuhb.nhs.wale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swe\AppData\Roaming\Microsoft\Templates\Appointment%20cards%20(10%20per%20pag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Appointment cards (10 per page).dotx</Template>
  <TotalTime>33</TotalTime>
  <Pages>2</Pages>
  <Words>941</Words>
  <Characters>5364</Characters>
  <Application>Microsoft Office Word</Application>
  <DocSecurity>8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BCS</dc:creator>
  <cp:lastModifiedBy>Elois Davis (BCUHB - Primary and Community Care)</cp:lastModifiedBy>
  <cp:revision>11</cp:revision>
  <dcterms:created xsi:type="dcterms:W3CDTF">2020-11-02T16:07:00Z</dcterms:created>
  <dcterms:modified xsi:type="dcterms:W3CDTF">2020-12-07T13:42:00Z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